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2E2" w:rsidRPr="00EA4564" w:rsidRDefault="001402E2" w:rsidP="00EA4564">
      <w:pPr>
        <w:pStyle w:val="Heading1"/>
        <w:rPr>
          <w:szCs w:val="32"/>
        </w:rPr>
      </w:pPr>
      <w:r w:rsidRPr="00EA4564">
        <w:rPr>
          <w:szCs w:val="32"/>
        </w:rPr>
        <w:t>RAJD I KONKURS WIEDZY HISTORYCZNEJ</w:t>
      </w:r>
    </w:p>
    <w:p w:rsidR="001402E2" w:rsidRPr="00EA4564" w:rsidRDefault="001402E2" w:rsidP="00EA4564">
      <w:pPr>
        <w:pStyle w:val="Heading1"/>
        <w:rPr>
          <w:sz w:val="28"/>
        </w:rPr>
      </w:pPr>
      <w:r w:rsidRPr="00EA4564">
        <w:rPr>
          <w:sz w:val="28"/>
        </w:rPr>
        <w:t>XX</w:t>
      </w:r>
      <w:r>
        <w:rPr>
          <w:sz w:val="28"/>
        </w:rPr>
        <w:t>I</w:t>
      </w:r>
      <w:r w:rsidRPr="00EA4564">
        <w:rPr>
          <w:sz w:val="28"/>
        </w:rPr>
        <w:t xml:space="preserve"> lekcja historii w terenie </w:t>
      </w:r>
      <w:r w:rsidRPr="00EA4564">
        <w:rPr>
          <w:sz w:val="28"/>
        </w:rPr>
        <w:br/>
      </w:r>
      <w:r w:rsidRPr="00EA4564">
        <w:rPr>
          <w:i/>
          <w:szCs w:val="32"/>
        </w:rPr>
        <w:t>„Wojna Obronna 1939 r. nad Wartą”</w:t>
      </w:r>
    </w:p>
    <w:p w:rsidR="001402E2" w:rsidRPr="00EA4564" w:rsidRDefault="001402E2" w:rsidP="00EA4564">
      <w:pPr>
        <w:pStyle w:val="Heading1"/>
        <w:rPr>
          <w:i/>
        </w:rPr>
      </w:pPr>
      <w:r w:rsidRPr="00EA4564">
        <w:rPr>
          <w:i/>
          <w:sz w:val="28"/>
        </w:rPr>
        <w:t>Warta</w:t>
      </w:r>
      <w:r w:rsidRPr="00EA4564">
        <w:rPr>
          <w:i/>
        </w:rPr>
        <w:t xml:space="preserve"> </w:t>
      </w:r>
      <w:r w:rsidRPr="00EA4564">
        <w:rPr>
          <w:i/>
          <w:sz w:val="28"/>
          <w:szCs w:val="28"/>
        </w:rPr>
        <w:t>4 października 2013 r.</w:t>
      </w:r>
    </w:p>
    <w:p w:rsidR="001402E2" w:rsidRPr="00EA4564" w:rsidRDefault="001402E2" w:rsidP="00EA4564">
      <w:pPr>
        <w:spacing w:line="240" w:lineRule="auto"/>
        <w:rPr>
          <w:rFonts w:ascii="Times New Roman" w:hAnsi="Times New Roman"/>
          <w:b/>
          <w:bCs/>
          <w:sz w:val="20"/>
        </w:rPr>
      </w:pPr>
    </w:p>
    <w:p w:rsidR="001402E2" w:rsidRPr="00EA4564" w:rsidRDefault="001402E2" w:rsidP="00EA4564">
      <w:pPr>
        <w:spacing w:line="240" w:lineRule="auto"/>
        <w:rPr>
          <w:rFonts w:ascii="Times New Roman" w:hAnsi="Times New Roman"/>
          <w:b/>
          <w:bCs/>
          <w:sz w:val="20"/>
        </w:rPr>
      </w:pPr>
      <w:r w:rsidRPr="00EA4564">
        <w:rPr>
          <w:rFonts w:ascii="Times New Roman" w:hAnsi="Times New Roman"/>
          <w:b/>
          <w:bCs/>
          <w:sz w:val="20"/>
        </w:rPr>
        <w:t>1. Organizatorzy:</w:t>
      </w:r>
    </w:p>
    <w:p w:rsidR="001402E2" w:rsidRPr="00EA4564" w:rsidRDefault="001402E2" w:rsidP="00EA4564">
      <w:pPr>
        <w:spacing w:line="240" w:lineRule="auto"/>
        <w:rPr>
          <w:rFonts w:ascii="Times New Roman" w:hAnsi="Times New Roman"/>
          <w:sz w:val="20"/>
          <w:szCs w:val="20"/>
        </w:rPr>
      </w:pPr>
      <w:r w:rsidRPr="00EA4564">
        <w:rPr>
          <w:rFonts w:ascii="Times New Roman" w:hAnsi="Times New Roman"/>
          <w:sz w:val="20"/>
        </w:rPr>
        <w:t>Biuro Edukacji Publicznej Instytutu Pamięci Narodowej Oddział w Łodzi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b/>
          <w:bCs/>
          <w:sz w:val="20"/>
        </w:rPr>
      </w:pPr>
      <w:r w:rsidRPr="00EA4564">
        <w:rPr>
          <w:rFonts w:ascii="Times New Roman" w:hAnsi="Times New Roman"/>
          <w:b/>
          <w:bCs/>
          <w:sz w:val="20"/>
        </w:rPr>
        <w:t>2. Cel imprezy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 xml:space="preserve">Celem terenowej lekcji historii jest upowszechnianie wśród młodzieży gimnazjalnej i ponadgimnazjalnej wiedzy o </w:t>
      </w:r>
      <w:r>
        <w:rPr>
          <w:rFonts w:ascii="Times New Roman" w:hAnsi="Times New Roman"/>
          <w:sz w:val="20"/>
        </w:rPr>
        <w:t xml:space="preserve">historii i kulturze </w:t>
      </w:r>
      <w:r w:rsidRPr="00EA4564">
        <w:rPr>
          <w:rFonts w:ascii="Times New Roman" w:hAnsi="Times New Roman"/>
          <w:sz w:val="20"/>
        </w:rPr>
        <w:t>ziemi sieradzkiej</w:t>
      </w:r>
      <w:r>
        <w:rPr>
          <w:rFonts w:ascii="Times New Roman" w:hAnsi="Times New Roman"/>
          <w:sz w:val="20"/>
        </w:rPr>
        <w:t>, zwłaszcza działań wojennych we wrześniu</w:t>
      </w:r>
      <w:r w:rsidRPr="00EA4564">
        <w:rPr>
          <w:rFonts w:ascii="Times New Roman" w:hAnsi="Times New Roman"/>
          <w:sz w:val="20"/>
        </w:rPr>
        <w:t xml:space="preserve"> 1939 r.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b/>
          <w:bCs/>
          <w:sz w:val="20"/>
        </w:rPr>
      </w:pPr>
      <w:r w:rsidRPr="00EA4564">
        <w:rPr>
          <w:rFonts w:ascii="Times New Roman" w:hAnsi="Times New Roman"/>
          <w:b/>
          <w:bCs/>
          <w:sz w:val="20"/>
        </w:rPr>
        <w:t>3. Plan imprezy: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bCs/>
          <w:sz w:val="20"/>
        </w:rPr>
      </w:pPr>
      <w:r w:rsidRPr="00EA4564">
        <w:rPr>
          <w:rFonts w:ascii="Times New Roman" w:hAnsi="Times New Roman"/>
          <w:bCs/>
          <w:sz w:val="20"/>
        </w:rPr>
        <w:t xml:space="preserve">- zwiedzanie prywatnego zbioru zabytkowych pojazdów </w:t>
      </w:r>
      <w:r>
        <w:rPr>
          <w:rFonts w:ascii="Times New Roman" w:hAnsi="Times New Roman"/>
          <w:bCs/>
          <w:sz w:val="20"/>
        </w:rPr>
        <w:t xml:space="preserve">wojskowych </w:t>
      </w:r>
      <w:r w:rsidRPr="00EA4564">
        <w:rPr>
          <w:rFonts w:ascii="Times New Roman" w:hAnsi="Times New Roman"/>
          <w:bCs/>
          <w:sz w:val="20"/>
        </w:rPr>
        <w:t>w Boczkach koło Ros</w:t>
      </w:r>
      <w:r>
        <w:rPr>
          <w:rFonts w:ascii="Times New Roman" w:hAnsi="Times New Roman"/>
          <w:bCs/>
          <w:sz w:val="20"/>
        </w:rPr>
        <w:t>s</w:t>
      </w:r>
      <w:r w:rsidRPr="00EA4564">
        <w:rPr>
          <w:rFonts w:ascii="Times New Roman" w:hAnsi="Times New Roman"/>
          <w:bCs/>
          <w:sz w:val="20"/>
        </w:rPr>
        <w:t>oszycy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>- przemarsz lasami wokół Rososzycy do parku krajobrazowego dorzecza rzeki Warty i zalewu Jeziorsko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>- zwiedzanie cmentarzy z mogiłami żołnierzy września 1939 r. i bunkrów nad rzek</w:t>
      </w:r>
      <w:r>
        <w:rPr>
          <w:rFonts w:ascii="Times New Roman" w:hAnsi="Times New Roman"/>
          <w:sz w:val="20"/>
        </w:rPr>
        <w:t>ą</w:t>
      </w:r>
      <w:r w:rsidRPr="00EA4564">
        <w:rPr>
          <w:rFonts w:ascii="Times New Roman" w:hAnsi="Times New Roman"/>
          <w:sz w:val="20"/>
        </w:rPr>
        <w:t xml:space="preserve"> Wartą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>- zwiedzanie miejscowości Warta</w:t>
      </w:r>
      <w:r>
        <w:rPr>
          <w:rFonts w:ascii="Times New Roman" w:hAnsi="Times New Roman"/>
          <w:sz w:val="20"/>
        </w:rPr>
        <w:t xml:space="preserve"> (klasztor oo. benedyktynów, cmentarz żydowski)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 xml:space="preserve">- ognisko i zakończenie rajdu 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b/>
          <w:bCs/>
          <w:sz w:val="20"/>
        </w:rPr>
      </w:pPr>
      <w:r w:rsidRPr="00EA4564">
        <w:rPr>
          <w:rFonts w:ascii="Times New Roman" w:hAnsi="Times New Roman"/>
          <w:b/>
          <w:bCs/>
          <w:sz w:val="20"/>
        </w:rPr>
        <w:t>4. Termin i trasy wycieczki</w:t>
      </w:r>
    </w:p>
    <w:p w:rsidR="001402E2" w:rsidRPr="00EA4564" w:rsidRDefault="001402E2" w:rsidP="00EA4564">
      <w:pPr>
        <w:pStyle w:val="BodyText"/>
        <w:jc w:val="both"/>
        <w:rPr>
          <w:sz w:val="20"/>
        </w:rPr>
      </w:pPr>
      <w:r w:rsidRPr="00EA4564">
        <w:rPr>
          <w:sz w:val="20"/>
        </w:rPr>
        <w:t>Terenowa lekcja historii odbędzie się w piątek</w:t>
      </w:r>
      <w:r>
        <w:rPr>
          <w:sz w:val="20"/>
        </w:rPr>
        <w:t>,</w:t>
      </w:r>
      <w:r w:rsidRPr="00EA4564">
        <w:rPr>
          <w:sz w:val="20"/>
        </w:rPr>
        <w:t xml:space="preserve"> 4 października 20</w:t>
      </w:r>
      <w:r>
        <w:rPr>
          <w:sz w:val="20"/>
        </w:rPr>
        <w:t>13 r</w:t>
      </w:r>
      <w:r w:rsidRPr="00EA4564">
        <w:rPr>
          <w:sz w:val="20"/>
        </w:rPr>
        <w:t xml:space="preserve">. 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b/>
          <w:bCs/>
          <w:sz w:val="20"/>
        </w:rPr>
      </w:pP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b/>
          <w:bCs/>
          <w:sz w:val="20"/>
        </w:rPr>
        <w:t>Zbiórka</w:t>
      </w:r>
      <w:r w:rsidRPr="00EA4564">
        <w:rPr>
          <w:rFonts w:ascii="Times New Roman" w:hAnsi="Times New Roman"/>
          <w:sz w:val="20"/>
        </w:rPr>
        <w:t xml:space="preserve"> uczestników o godzinie 6.30 przed szkołami poszczególnych grup rajdowych. Następnie autobusy zawiozą grupy rajdowe do miejscowości Boczki i Ro</w:t>
      </w:r>
      <w:r>
        <w:rPr>
          <w:rFonts w:ascii="Times New Roman" w:hAnsi="Times New Roman"/>
          <w:sz w:val="20"/>
        </w:rPr>
        <w:t>s</w:t>
      </w:r>
      <w:r w:rsidRPr="00EA4564">
        <w:rPr>
          <w:rFonts w:ascii="Times New Roman" w:hAnsi="Times New Roman"/>
          <w:sz w:val="20"/>
        </w:rPr>
        <w:t>soszyca. Prosimy o punktualne przybycie.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b/>
          <w:bCs/>
          <w:sz w:val="20"/>
        </w:rPr>
      </w:pP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b/>
          <w:bCs/>
          <w:sz w:val="20"/>
        </w:rPr>
        <w:t xml:space="preserve">Planowana trasa rajdu: </w:t>
      </w:r>
      <w:r w:rsidRPr="00EA4564">
        <w:rPr>
          <w:rFonts w:ascii="Times New Roman" w:hAnsi="Times New Roman"/>
          <w:bCs/>
          <w:sz w:val="20"/>
        </w:rPr>
        <w:t>Ros</w:t>
      </w:r>
      <w:r>
        <w:rPr>
          <w:rFonts w:ascii="Times New Roman" w:hAnsi="Times New Roman"/>
          <w:bCs/>
          <w:sz w:val="20"/>
        </w:rPr>
        <w:t>s</w:t>
      </w:r>
      <w:r w:rsidRPr="00EA4564">
        <w:rPr>
          <w:rFonts w:ascii="Times New Roman" w:hAnsi="Times New Roman"/>
          <w:bCs/>
          <w:sz w:val="20"/>
        </w:rPr>
        <w:t>oszyca</w:t>
      </w:r>
      <w:r>
        <w:rPr>
          <w:rFonts w:ascii="Times New Roman" w:hAnsi="Times New Roman"/>
          <w:bCs/>
          <w:sz w:val="20"/>
        </w:rPr>
        <w:t>-</w:t>
      </w:r>
      <w:r w:rsidRPr="00EA4564">
        <w:rPr>
          <w:rFonts w:ascii="Times New Roman" w:hAnsi="Times New Roman"/>
          <w:bCs/>
          <w:sz w:val="20"/>
        </w:rPr>
        <w:t>Glinno</w:t>
      </w:r>
      <w:r>
        <w:rPr>
          <w:rFonts w:ascii="Times New Roman" w:hAnsi="Times New Roman"/>
          <w:sz w:val="20"/>
        </w:rPr>
        <w:t>-</w:t>
      </w:r>
      <w:r w:rsidRPr="00EA4564">
        <w:rPr>
          <w:rFonts w:ascii="Times New Roman" w:hAnsi="Times New Roman"/>
          <w:sz w:val="20"/>
        </w:rPr>
        <w:t xml:space="preserve">Warta (ok. </w:t>
      </w:r>
      <w:smartTag w:uri="urn:schemas-microsoft-com:office:smarttags" w:element="metricconverter">
        <w:smartTagPr>
          <w:attr w:name="ProductID" w:val="17 km"/>
        </w:smartTagPr>
        <w:r w:rsidRPr="00EA4564">
          <w:rPr>
            <w:rFonts w:ascii="Times New Roman" w:hAnsi="Times New Roman"/>
            <w:sz w:val="20"/>
          </w:rPr>
          <w:t>17 km</w:t>
        </w:r>
      </w:smartTag>
      <w:r w:rsidRPr="00EA4564">
        <w:rPr>
          <w:rFonts w:ascii="Times New Roman" w:hAnsi="Times New Roman"/>
          <w:sz w:val="20"/>
        </w:rPr>
        <w:t>)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</w:p>
    <w:p w:rsidR="001402E2" w:rsidRPr="00EA4564" w:rsidRDefault="001402E2" w:rsidP="00EA4564">
      <w:pPr>
        <w:pStyle w:val="Heading1"/>
        <w:jc w:val="both"/>
        <w:rPr>
          <w:sz w:val="20"/>
        </w:rPr>
      </w:pPr>
      <w:r w:rsidRPr="00EA4564">
        <w:rPr>
          <w:bCs/>
          <w:sz w:val="20"/>
        </w:rPr>
        <w:t>Meta</w:t>
      </w:r>
      <w:r w:rsidRPr="00EA4564">
        <w:rPr>
          <w:sz w:val="20"/>
        </w:rPr>
        <w:t xml:space="preserve"> wycieczki  będzie otwarta  w godzinach 13.00-15.30. w szkole w miejscowości Warta Planowane zakończenie rajdu  ok. godziny 16.00. </w:t>
      </w:r>
    </w:p>
    <w:p w:rsidR="001402E2" w:rsidRPr="00EA4564" w:rsidRDefault="001402E2" w:rsidP="00EA4564">
      <w:pPr>
        <w:spacing w:line="240" w:lineRule="auto"/>
        <w:rPr>
          <w:rFonts w:ascii="Times New Roman" w:hAnsi="Times New Roman"/>
          <w:sz w:val="20"/>
        </w:rPr>
      </w:pPr>
    </w:p>
    <w:p w:rsidR="001402E2" w:rsidRPr="00EA4564" w:rsidRDefault="001402E2" w:rsidP="00EA4564">
      <w:pPr>
        <w:pStyle w:val="Heading1"/>
        <w:jc w:val="both"/>
        <w:rPr>
          <w:sz w:val="20"/>
        </w:rPr>
      </w:pPr>
      <w:r w:rsidRPr="00EA4564">
        <w:rPr>
          <w:bCs/>
          <w:sz w:val="20"/>
        </w:rPr>
        <w:t xml:space="preserve">Powrót </w:t>
      </w:r>
      <w:r w:rsidRPr="00EA4564">
        <w:rPr>
          <w:sz w:val="20"/>
        </w:rPr>
        <w:t xml:space="preserve">do Łodzi autobusami pod szkoły </w:t>
      </w:r>
      <w:r w:rsidRPr="00EA4564">
        <w:rPr>
          <w:b w:val="0"/>
          <w:bCs/>
          <w:sz w:val="20"/>
        </w:rPr>
        <w:t xml:space="preserve">planowany jest na </w:t>
      </w:r>
      <w:r w:rsidRPr="00EA4564">
        <w:rPr>
          <w:sz w:val="20"/>
        </w:rPr>
        <w:t>godzinę 18.00.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b/>
          <w:bCs/>
          <w:sz w:val="20"/>
        </w:rPr>
      </w:pPr>
      <w:r w:rsidRPr="00EA4564">
        <w:rPr>
          <w:rFonts w:ascii="Times New Roman" w:hAnsi="Times New Roman"/>
          <w:b/>
          <w:bCs/>
          <w:sz w:val="20"/>
        </w:rPr>
        <w:t xml:space="preserve">5. Warunki uczestnictwa 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 xml:space="preserve">Terenowa lekcja historii jest skierowana do uczniów gimnazjów i szkół ponadgimnazjalnych. Organizatorzy przewidują udział około 200 osób. Uczestnicy zgłoszeni ponad wyznaczony limit mogą być przyjęci na imprezę warunkowo. O przyjęciu decyduje kolejność zgłoszeń popartych wpłatą wpisowego. W wycieczce mogą wziąć udział drużyny zgłoszone przez szkoły pod opieką wyznaczonego przez nie nauczyciela. Grupy mogą liczyć do </w:t>
      </w:r>
      <w:r>
        <w:rPr>
          <w:rFonts w:ascii="Times New Roman" w:hAnsi="Times New Roman"/>
          <w:sz w:val="20"/>
        </w:rPr>
        <w:t>20 uczestników + 2 opiekunów</w:t>
      </w:r>
      <w:r w:rsidRPr="00EA4564">
        <w:rPr>
          <w:rFonts w:ascii="Times New Roman" w:hAnsi="Times New Roman"/>
          <w:sz w:val="20"/>
        </w:rPr>
        <w:t>. Każda drużyna musi posiadać podręczną apteczkę</w:t>
      </w:r>
      <w:r>
        <w:rPr>
          <w:rFonts w:ascii="Times New Roman" w:hAnsi="Times New Roman"/>
          <w:sz w:val="20"/>
        </w:rPr>
        <w:t xml:space="preserve"> pierwszej pomocy, kamizelki odblaskowe (dla przynajmniej połowy uczestników) oraz kompas/busolę</w:t>
      </w:r>
      <w:r w:rsidRPr="00EA4564">
        <w:rPr>
          <w:rFonts w:ascii="Times New Roman" w:hAnsi="Times New Roman"/>
          <w:sz w:val="20"/>
        </w:rPr>
        <w:t xml:space="preserve">. Uczestnicy muszą </w:t>
      </w:r>
      <w:r>
        <w:rPr>
          <w:rFonts w:ascii="Times New Roman" w:hAnsi="Times New Roman"/>
          <w:sz w:val="20"/>
        </w:rPr>
        <w:t>być ubrani w</w:t>
      </w:r>
      <w:r w:rsidRPr="00EA4564">
        <w:rPr>
          <w:rFonts w:ascii="Times New Roman" w:hAnsi="Times New Roman"/>
          <w:sz w:val="20"/>
        </w:rPr>
        <w:t xml:space="preserve"> strój turystyczny adekwatny do pogody</w:t>
      </w:r>
      <w:r>
        <w:rPr>
          <w:rFonts w:ascii="Times New Roman" w:hAnsi="Times New Roman"/>
          <w:sz w:val="20"/>
        </w:rPr>
        <w:t>.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b/>
          <w:bCs/>
          <w:sz w:val="20"/>
        </w:rPr>
      </w:pPr>
      <w:r w:rsidRPr="00EA4564">
        <w:rPr>
          <w:rFonts w:ascii="Times New Roman" w:hAnsi="Times New Roman"/>
          <w:b/>
          <w:bCs/>
          <w:sz w:val="20"/>
        </w:rPr>
        <w:t>6. Wpisowe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</w:rPr>
      </w:pPr>
      <w:r w:rsidRPr="00EA4564">
        <w:rPr>
          <w:rFonts w:ascii="Times New Roman" w:hAnsi="Times New Roman"/>
          <w:sz w:val="20"/>
        </w:rPr>
        <w:t>Kierownicy grup pobierają od uczestników wpisowe w wysokości do 5 zł. Z wpisowego kierownicy grup dokonają dodatkowego ubezpieczenia uczestników i opiekunów od nieszczęśliwych wypadków. Przedstawienie polisy dodatkowego ubezpieczenia jest warunkiem uczestnictwa w rajdzie. Wysokość wpisowego jest uzależnione kwotą dodatkowego ubezpieczenia</w:t>
      </w:r>
      <w:r>
        <w:rPr>
          <w:rFonts w:ascii="Times New Roman" w:hAnsi="Times New Roman"/>
          <w:sz w:val="20"/>
        </w:rPr>
        <w:t>.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b/>
          <w:bCs/>
          <w:sz w:val="20"/>
        </w:rPr>
      </w:pPr>
      <w:r w:rsidRPr="00EA4564">
        <w:rPr>
          <w:rFonts w:ascii="Times New Roman" w:hAnsi="Times New Roman"/>
          <w:b/>
          <w:bCs/>
          <w:sz w:val="20"/>
        </w:rPr>
        <w:t>7. Zgłoszenie uczestnictwa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 xml:space="preserve">Zgłoszenie uczestnictwa w terenowej lekcji historii powinno zawierać imienną listę uczestników z danej szkoły z pieczątką i zgodą dyrektora placówki na uczestnictwo młodzieży w imprezie oraz pisemną zgodę rodziców na udział w rajdzie ich dzieci. Na liście powinno znaleźć się imię i nazwisko opiekunów oraz uczestników, adres zamieszkania, telefon oraz numer telefonu komórkowego, który umożliwi alarmowy kontakt z grupą na trasie. Obowiązkowe jest również wpisanie numeru szkolnej polisy ubezpieczeniowej uczniów. Zgłoszenia uczestnictwa i listy uczestników będą przyjmowane </w:t>
      </w:r>
      <w:r w:rsidRPr="000A15E5">
        <w:rPr>
          <w:rFonts w:ascii="Times New Roman" w:hAnsi="Times New Roman"/>
          <w:b/>
          <w:sz w:val="20"/>
        </w:rPr>
        <w:t>do 1 października 2013 r.</w:t>
      </w:r>
      <w:r w:rsidRPr="00EA4564">
        <w:rPr>
          <w:rFonts w:ascii="Times New Roman" w:hAnsi="Times New Roman"/>
          <w:sz w:val="20"/>
        </w:rPr>
        <w:t xml:space="preserve"> w Biurze Edukacji Publicznej Instytutu Pamięci Narodowej Oddział w Łodzi ul. E. Orzeszkowej 31/35 przez Paulinę </w:t>
      </w:r>
      <w:r>
        <w:rPr>
          <w:rFonts w:ascii="Times New Roman" w:hAnsi="Times New Roman"/>
          <w:sz w:val="20"/>
        </w:rPr>
        <w:t xml:space="preserve">Szymaniak </w:t>
      </w:r>
      <w:r w:rsidRPr="00EA4564">
        <w:rPr>
          <w:rFonts w:ascii="Times New Roman" w:hAnsi="Times New Roman"/>
          <w:sz w:val="20"/>
        </w:rPr>
        <w:t>(tel. 0-42 616 27 00).</w:t>
      </w:r>
      <w:r>
        <w:rPr>
          <w:rFonts w:ascii="Times New Roman" w:hAnsi="Times New Roman"/>
          <w:sz w:val="20"/>
        </w:rPr>
        <w:t xml:space="preserve"> Chęć wzięcia udziału w rajdzie proszę zgłaszać wcześniej aby ułatwić organizatorom przygotowania. Kontakt: Paweł Kowalski 42 616 27 16, Grzegorz Nawrot 602 285 391.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b/>
          <w:bCs/>
          <w:sz w:val="20"/>
        </w:rPr>
      </w:pPr>
      <w:r w:rsidRPr="00EA4564">
        <w:rPr>
          <w:rFonts w:ascii="Times New Roman" w:hAnsi="Times New Roman"/>
          <w:b/>
          <w:bCs/>
          <w:sz w:val="20"/>
        </w:rPr>
        <w:t>8. Organizatorzy zapewniają: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>- opis trasy i mapę</w:t>
      </w:r>
    </w:p>
    <w:p w:rsidR="001402E2" w:rsidRPr="00EA4564" w:rsidRDefault="001402E2" w:rsidP="00EA4564">
      <w:pPr>
        <w:tabs>
          <w:tab w:val="center" w:pos="4536"/>
        </w:tabs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 xml:space="preserve">- zeszyt zadań do realizacji </w:t>
      </w:r>
      <w:r>
        <w:rPr>
          <w:rFonts w:ascii="Times New Roman" w:hAnsi="Times New Roman"/>
          <w:sz w:val="20"/>
        </w:rPr>
        <w:t>na trasie</w:t>
      </w:r>
    </w:p>
    <w:p w:rsidR="001402E2" w:rsidRPr="00EA4564" w:rsidRDefault="001402E2" w:rsidP="00EA4564">
      <w:pPr>
        <w:tabs>
          <w:tab w:val="center" w:pos="4536"/>
        </w:tabs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>- pamiątkowy znaczek rajdowy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>- zupę i herbatę z kotła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>- dyplomy uczestnictwa dla grup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>- nagrody rzeczowe dla najlepszych grup rajdowych licealnych i gimnazjalnych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>- przewóz grup autobusami z Łodzi do miejsca startu i powrót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>- o</w:t>
      </w:r>
      <w:r>
        <w:rPr>
          <w:rFonts w:ascii="Times New Roman" w:hAnsi="Times New Roman"/>
          <w:sz w:val="20"/>
        </w:rPr>
        <w:t>piekę medyczną na trasie rajdu (</w:t>
      </w:r>
      <w:r w:rsidRPr="00EA4564">
        <w:rPr>
          <w:rFonts w:ascii="Times New Roman" w:hAnsi="Times New Roman"/>
          <w:sz w:val="20"/>
        </w:rPr>
        <w:t>w nagłych wypadkach).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b/>
          <w:bCs/>
          <w:sz w:val="20"/>
        </w:rPr>
      </w:pPr>
      <w:r w:rsidRPr="00EA4564">
        <w:rPr>
          <w:rFonts w:ascii="Times New Roman" w:hAnsi="Times New Roman"/>
          <w:b/>
          <w:bCs/>
          <w:sz w:val="20"/>
        </w:rPr>
        <w:t>9. Obowiązki uczestników: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>- aktywne uczestnictwo w realizacji zadań edukacyjnych terenowej lekcji historii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>- znajomość i przestrzeganie regulaminu terenowej lekcji historii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>- przestrzeganie postanowień porządkowych organizatorów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>- przestrzeganie przepisów o ruchu drogowym i przeciwpożarowym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 xml:space="preserve">- dodatkowe ubezpieczenie uczestników rajdu i ich opiekunów od nieszczęśliwych </w:t>
      </w:r>
      <w:r>
        <w:rPr>
          <w:rFonts w:ascii="Times New Roman" w:hAnsi="Times New Roman"/>
          <w:sz w:val="20"/>
        </w:rPr>
        <w:t>w</w:t>
      </w:r>
      <w:r w:rsidRPr="00EA4564">
        <w:rPr>
          <w:rFonts w:ascii="Times New Roman" w:hAnsi="Times New Roman"/>
          <w:sz w:val="20"/>
        </w:rPr>
        <w:t>ypadków (ubezpieczenie należy dokonać z kwoty wpisowego)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>- przestrzeganie ładu i porządku w czasie trwania rajdu oraz dojazdu i powrotu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b/>
          <w:bCs/>
          <w:sz w:val="20"/>
        </w:rPr>
      </w:pPr>
      <w:r w:rsidRPr="00EA4564">
        <w:rPr>
          <w:rFonts w:ascii="Times New Roman" w:hAnsi="Times New Roman"/>
          <w:b/>
          <w:bCs/>
          <w:sz w:val="20"/>
        </w:rPr>
        <w:t>10. Zadania dla uczestników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>Wszystkie grupy realizują zadania edukacyjne. Ich realizacja zostanie oceniona przez komisję złożoną z pracowników IPN. Najlepsze grupy gimnazjalne i ponadgimn</w:t>
      </w:r>
      <w:r>
        <w:rPr>
          <w:rFonts w:ascii="Times New Roman" w:hAnsi="Times New Roman"/>
          <w:sz w:val="20"/>
        </w:rPr>
        <w:t>a</w:t>
      </w:r>
      <w:r w:rsidRPr="00EA4564">
        <w:rPr>
          <w:rFonts w:ascii="Times New Roman" w:hAnsi="Times New Roman"/>
          <w:sz w:val="20"/>
        </w:rPr>
        <w:t xml:space="preserve">zjalne otrzymają nagrody rzeczowe. Werdykt komisji jest ostateczny. 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b/>
          <w:bCs/>
          <w:sz w:val="20"/>
        </w:rPr>
      </w:pP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b/>
          <w:bCs/>
          <w:sz w:val="20"/>
        </w:rPr>
      </w:pPr>
      <w:r w:rsidRPr="00EA4564">
        <w:rPr>
          <w:rFonts w:ascii="Times New Roman" w:hAnsi="Times New Roman"/>
          <w:b/>
          <w:bCs/>
          <w:sz w:val="20"/>
        </w:rPr>
        <w:t>Ocenie podlegać będą: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>- realizacja zadań z „zeszytu zadań”</w:t>
      </w:r>
    </w:p>
    <w:p w:rsidR="001402E2" w:rsidRPr="00EA4564" w:rsidRDefault="001402E2" w:rsidP="00FD1BBE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 xml:space="preserve">- przygotowanie turystyczne grupy: obuwie turystyczne, strój adekwatny do </w:t>
      </w:r>
      <w:r>
        <w:rPr>
          <w:rFonts w:ascii="Times New Roman" w:hAnsi="Times New Roman"/>
          <w:sz w:val="20"/>
        </w:rPr>
        <w:t>pogody, posiadanie apteczki, kamizelek odblaskowych i busoli/kompasu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>- oznakowanie grup rajdowych, które umożliwi rozpoznanie grupy na trasie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- </w:t>
      </w:r>
      <w:r w:rsidRPr="00EA4564">
        <w:rPr>
          <w:rFonts w:ascii="Times New Roman" w:hAnsi="Times New Roman"/>
          <w:sz w:val="20"/>
        </w:rPr>
        <w:t xml:space="preserve">zachowanie </w:t>
      </w:r>
      <w:r>
        <w:rPr>
          <w:rFonts w:ascii="Times New Roman" w:hAnsi="Times New Roman"/>
          <w:sz w:val="20"/>
        </w:rPr>
        <w:t xml:space="preserve">na trasie rajdu, przede wszystkim </w:t>
      </w:r>
      <w:r w:rsidRPr="00EA4564">
        <w:rPr>
          <w:rFonts w:ascii="Times New Roman" w:hAnsi="Times New Roman"/>
          <w:sz w:val="20"/>
        </w:rPr>
        <w:t>w miejscach pamięci</w:t>
      </w:r>
      <w:r>
        <w:rPr>
          <w:rFonts w:ascii="Times New Roman" w:hAnsi="Times New Roman"/>
          <w:sz w:val="20"/>
        </w:rPr>
        <w:t xml:space="preserve"> i miejscach kultu religijnego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sz w:val="20"/>
        </w:rPr>
      </w:pPr>
      <w:r w:rsidRPr="00EA4564">
        <w:rPr>
          <w:rFonts w:ascii="Times New Roman" w:hAnsi="Times New Roman"/>
          <w:sz w:val="20"/>
        </w:rPr>
        <w:t xml:space="preserve">- punktualne przyjście do punktów kontrolnych </w:t>
      </w: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b/>
          <w:bCs/>
          <w:sz w:val="20"/>
        </w:rPr>
      </w:pPr>
    </w:p>
    <w:p w:rsidR="001402E2" w:rsidRPr="00EA4564" w:rsidRDefault="001402E2" w:rsidP="00EA4564">
      <w:pPr>
        <w:spacing w:line="240" w:lineRule="auto"/>
        <w:jc w:val="both"/>
        <w:rPr>
          <w:rFonts w:ascii="Times New Roman" w:hAnsi="Times New Roman"/>
          <w:b/>
          <w:bCs/>
          <w:sz w:val="20"/>
        </w:rPr>
      </w:pPr>
      <w:r w:rsidRPr="00EA4564">
        <w:rPr>
          <w:rFonts w:ascii="Times New Roman" w:hAnsi="Times New Roman"/>
          <w:b/>
          <w:bCs/>
          <w:sz w:val="20"/>
        </w:rPr>
        <w:t>11. Postanowienia końcowe</w:t>
      </w:r>
    </w:p>
    <w:p w:rsidR="001402E2" w:rsidRDefault="001402E2" w:rsidP="00E06BA5">
      <w:pPr>
        <w:spacing w:line="240" w:lineRule="auto"/>
        <w:jc w:val="both"/>
        <w:rPr>
          <w:rFonts w:ascii="Times New Roman" w:hAnsi="Times New Roman"/>
        </w:rPr>
      </w:pPr>
      <w:r w:rsidRPr="00EA4564">
        <w:rPr>
          <w:rFonts w:ascii="Times New Roman" w:hAnsi="Times New Roman"/>
          <w:sz w:val="20"/>
        </w:rPr>
        <w:t>Pr</w:t>
      </w:r>
      <w:r>
        <w:rPr>
          <w:rFonts w:ascii="Times New Roman" w:hAnsi="Times New Roman"/>
          <w:sz w:val="20"/>
        </w:rPr>
        <w:t xml:space="preserve">osimy o zabranie dwóch </w:t>
      </w:r>
      <w:r w:rsidRPr="00EA4564">
        <w:rPr>
          <w:rFonts w:ascii="Times New Roman" w:hAnsi="Times New Roman"/>
          <w:sz w:val="20"/>
        </w:rPr>
        <w:t>zniczy w celu zapalenia w miejscach pamięci narodowej</w:t>
      </w:r>
      <w:r>
        <w:rPr>
          <w:rFonts w:ascii="Times New Roman" w:hAnsi="Times New Roman"/>
          <w:sz w:val="20"/>
        </w:rPr>
        <w:t>.</w:t>
      </w:r>
      <w:r>
        <w:rPr>
          <w:rFonts w:ascii="Times New Roman" w:hAnsi="Times New Roman"/>
        </w:rPr>
        <w:t xml:space="preserve"> </w:t>
      </w:r>
    </w:p>
    <w:p w:rsidR="001402E2" w:rsidRPr="00E06BA5" w:rsidRDefault="001402E2" w:rsidP="00E06BA5">
      <w:pPr>
        <w:spacing w:line="240" w:lineRule="auto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</w:rPr>
        <w:t>Szczegółowy regulamin prześlemy do 20 września 2013 r.</w:t>
      </w:r>
    </w:p>
    <w:p w:rsidR="001402E2" w:rsidRDefault="001402E2" w:rsidP="00EA4564">
      <w:pPr>
        <w:spacing w:line="240" w:lineRule="auto"/>
        <w:rPr>
          <w:rFonts w:ascii="Times New Roman" w:hAnsi="Times New Roman"/>
        </w:rPr>
      </w:pPr>
    </w:p>
    <w:p w:rsidR="001402E2" w:rsidRDefault="001402E2" w:rsidP="00A54B14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Grzegorz Nawrot OBEP IPN 42 616 27 00 / 602 285 391</w:t>
      </w:r>
    </w:p>
    <w:p w:rsidR="001402E2" w:rsidRPr="00693A8F" w:rsidRDefault="001402E2" w:rsidP="001C01E2">
      <w:pPr>
        <w:jc w:val="right"/>
        <w:rPr>
          <w:rFonts w:ascii="Times New Roman" w:hAnsi="Times New Roman"/>
        </w:rPr>
      </w:pPr>
      <w:r w:rsidRPr="00693A8F">
        <w:rPr>
          <w:rFonts w:ascii="Times New Roman" w:hAnsi="Times New Roman"/>
        </w:rPr>
        <w:t>Łódź, dn. …</w:t>
      </w:r>
      <w:r>
        <w:rPr>
          <w:rFonts w:ascii="Times New Roman" w:hAnsi="Times New Roman"/>
        </w:rPr>
        <w:t>…………………</w:t>
      </w:r>
      <w:r w:rsidRPr="00693A8F">
        <w:rPr>
          <w:rFonts w:ascii="Times New Roman" w:hAnsi="Times New Roman"/>
        </w:rPr>
        <w:t xml:space="preserve"> 201</w:t>
      </w:r>
      <w:r>
        <w:rPr>
          <w:rFonts w:ascii="Times New Roman" w:hAnsi="Times New Roman"/>
        </w:rPr>
        <w:t>3</w:t>
      </w:r>
      <w:r w:rsidRPr="00693A8F">
        <w:rPr>
          <w:rFonts w:ascii="Times New Roman" w:hAnsi="Times New Roman"/>
        </w:rPr>
        <w:t xml:space="preserve"> r.</w:t>
      </w:r>
    </w:p>
    <w:p w:rsidR="001402E2" w:rsidRPr="00693A8F" w:rsidRDefault="001402E2" w:rsidP="00697ED4">
      <w:pPr>
        <w:pStyle w:val="Heading1"/>
        <w:rPr>
          <w:i/>
          <w:sz w:val="22"/>
          <w:szCs w:val="22"/>
        </w:rPr>
      </w:pPr>
      <w:r w:rsidRPr="00693A8F">
        <w:rPr>
          <w:sz w:val="22"/>
          <w:szCs w:val="22"/>
        </w:rPr>
        <w:t>Karta zgłoszenia uczestnictwa w</w:t>
      </w:r>
      <w:r w:rsidRPr="00693A8F">
        <w:rPr>
          <w:bCs/>
          <w:sz w:val="22"/>
          <w:szCs w:val="22"/>
        </w:rPr>
        <w:t xml:space="preserve"> </w:t>
      </w:r>
      <w:r w:rsidRPr="00510CDC">
        <w:rPr>
          <w:b w:val="0"/>
          <w:sz w:val="22"/>
          <w:szCs w:val="22"/>
        </w:rPr>
        <w:t>XXI</w:t>
      </w:r>
      <w:r>
        <w:rPr>
          <w:b w:val="0"/>
          <w:sz w:val="22"/>
          <w:szCs w:val="22"/>
        </w:rPr>
        <w:t xml:space="preserve"> lekcji</w:t>
      </w:r>
      <w:r w:rsidRPr="00510CDC">
        <w:rPr>
          <w:b w:val="0"/>
          <w:sz w:val="22"/>
          <w:szCs w:val="22"/>
        </w:rPr>
        <w:t xml:space="preserve"> historii w terenie </w:t>
      </w:r>
      <w:r w:rsidRPr="00510CDC">
        <w:rPr>
          <w:b w:val="0"/>
          <w:i/>
          <w:sz w:val="22"/>
          <w:szCs w:val="22"/>
        </w:rPr>
        <w:t>„Wojna Obronna 1939 r. nad Wartą”</w:t>
      </w:r>
      <w:r w:rsidRPr="00510CDC">
        <w:rPr>
          <w:b w:val="0"/>
          <w:sz w:val="22"/>
          <w:szCs w:val="22"/>
        </w:rPr>
        <w:t xml:space="preserve">, </w:t>
      </w:r>
      <w:r w:rsidRPr="00510CDC">
        <w:rPr>
          <w:b w:val="0"/>
          <w:i/>
          <w:sz w:val="22"/>
          <w:szCs w:val="22"/>
        </w:rPr>
        <w:t>Warta 4 października 2013 r.</w:t>
      </w:r>
    </w:p>
    <w:p w:rsidR="001402E2" w:rsidRPr="00693A8F" w:rsidRDefault="001402E2" w:rsidP="001C01E2">
      <w:pPr>
        <w:rPr>
          <w:rFonts w:ascii="Times New Roman" w:hAnsi="Times New Roman"/>
        </w:rPr>
      </w:pPr>
    </w:p>
    <w:p w:rsidR="001402E2" w:rsidRPr="00693A8F" w:rsidRDefault="001402E2" w:rsidP="00693A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3" w:color="auto"/>
        </w:pBdr>
        <w:jc w:val="both"/>
        <w:rPr>
          <w:rFonts w:ascii="Times New Roman" w:hAnsi="Times New Roman"/>
        </w:rPr>
      </w:pPr>
      <w:r w:rsidRPr="00693A8F">
        <w:rPr>
          <w:rFonts w:ascii="Times New Roman" w:hAnsi="Times New Roman"/>
        </w:rPr>
        <w:t xml:space="preserve">Nazwa i adres szkoły (pieczęć szkoły) – </w:t>
      </w:r>
    </w:p>
    <w:p w:rsidR="001402E2" w:rsidRPr="00693A8F" w:rsidRDefault="001402E2" w:rsidP="00693A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3" w:color="auto"/>
        </w:pBdr>
        <w:jc w:val="both"/>
        <w:rPr>
          <w:rFonts w:ascii="Times New Roman" w:hAnsi="Times New Roman"/>
        </w:rPr>
      </w:pPr>
    </w:p>
    <w:p w:rsidR="001402E2" w:rsidRPr="00693A8F" w:rsidRDefault="001402E2" w:rsidP="00693A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3" w:color="auto"/>
        </w:pBdr>
        <w:jc w:val="both"/>
        <w:rPr>
          <w:rFonts w:ascii="Times New Roman" w:hAnsi="Times New Roman"/>
        </w:rPr>
      </w:pPr>
      <w:r w:rsidRPr="00693A8F">
        <w:rPr>
          <w:rFonts w:ascii="Times New Roman" w:hAnsi="Times New Roman"/>
        </w:rPr>
        <w:t>Nr polisy ubezpieczeniowej szkolnej -</w:t>
      </w:r>
    </w:p>
    <w:p w:rsidR="001402E2" w:rsidRPr="00693A8F" w:rsidRDefault="001402E2" w:rsidP="00693A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3" w:color="auto"/>
        </w:pBdr>
        <w:jc w:val="both"/>
        <w:rPr>
          <w:rFonts w:ascii="Times New Roman" w:hAnsi="Times New Roman"/>
        </w:rPr>
      </w:pPr>
      <w:r w:rsidRPr="00693A8F">
        <w:rPr>
          <w:rFonts w:ascii="Times New Roman" w:hAnsi="Times New Roman"/>
        </w:rPr>
        <w:t>Nr dodatkowej polisy nw -</w:t>
      </w:r>
    </w:p>
    <w:p w:rsidR="001402E2" w:rsidRPr="00693A8F" w:rsidRDefault="001402E2" w:rsidP="00693A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3" w:color="auto"/>
        </w:pBdr>
        <w:jc w:val="both"/>
        <w:rPr>
          <w:rFonts w:ascii="Times New Roman" w:hAnsi="Times New Roman"/>
        </w:rPr>
      </w:pPr>
      <w:r w:rsidRPr="00693A8F">
        <w:rPr>
          <w:rFonts w:ascii="Times New Roman" w:hAnsi="Times New Roman"/>
        </w:rPr>
        <w:t>Telefon kontaktowy -</w:t>
      </w:r>
      <w:r w:rsidRPr="00693A8F">
        <w:rPr>
          <w:rFonts w:ascii="Times New Roman" w:hAnsi="Times New Roman"/>
        </w:rPr>
        <w:tab/>
      </w:r>
      <w:r w:rsidRPr="00693A8F">
        <w:rPr>
          <w:rFonts w:ascii="Times New Roman" w:hAnsi="Times New Roman"/>
        </w:rPr>
        <w:tab/>
      </w:r>
      <w:r w:rsidRPr="00693A8F">
        <w:rPr>
          <w:rFonts w:ascii="Times New Roman" w:hAnsi="Times New Roman"/>
        </w:rPr>
        <w:tab/>
      </w:r>
      <w:r w:rsidRPr="00693A8F">
        <w:rPr>
          <w:rFonts w:ascii="Times New Roman" w:hAnsi="Times New Roman"/>
        </w:rPr>
        <w:tab/>
      </w:r>
      <w:r w:rsidRPr="00693A8F">
        <w:rPr>
          <w:rFonts w:ascii="Times New Roman" w:hAnsi="Times New Roman"/>
        </w:rPr>
        <w:tab/>
      </w:r>
    </w:p>
    <w:p w:rsidR="001402E2" w:rsidRPr="00693A8F" w:rsidRDefault="001402E2" w:rsidP="00693A8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3" w:color="auto"/>
        </w:pBdr>
        <w:jc w:val="both"/>
        <w:rPr>
          <w:rFonts w:ascii="Times New Roman" w:hAnsi="Times New Roman"/>
        </w:rPr>
      </w:pPr>
      <w:r w:rsidRPr="00693A8F">
        <w:rPr>
          <w:rFonts w:ascii="Times New Roman" w:hAnsi="Times New Roman"/>
        </w:rPr>
        <w:t xml:space="preserve">Telefon kontaktowy na trasie - 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54"/>
        <w:gridCol w:w="1965"/>
        <w:gridCol w:w="2227"/>
        <w:gridCol w:w="1288"/>
        <w:gridCol w:w="1505"/>
        <w:gridCol w:w="2129"/>
      </w:tblGrid>
      <w:tr w:rsidR="001402E2" w:rsidRPr="00D46AF2" w:rsidTr="00693A8F">
        <w:trPr>
          <w:trHeight w:val="885"/>
        </w:trPr>
        <w:tc>
          <w:tcPr>
            <w:tcW w:w="4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FD1BBE">
            <w:pPr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Lp.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FD1BBE">
            <w:pPr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Imię i nazwisko opiekuna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FD1BBE">
            <w:pPr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Adres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FD1BBE">
            <w:pPr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PSEL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Telefon kontaktowy na trasie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FD1BBE">
            <w:pPr>
              <w:jc w:val="both"/>
              <w:rPr>
                <w:rFonts w:ascii="Times New Roman" w:hAnsi="Times New Roman"/>
              </w:rPr>
            </w:pPr>
          </w:p>
        </w:tc>
      </w:tr>
      <w:tr w:rsidR="001402E2" w:rsidRPr="00D46AF2" w:rsidTr="00FD1BBE">
        <w:tc>
          <w:tcPr>
            <w:tcW w:w="4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FD1BBE">
            <w:pPr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1.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FD1BBE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FD1BBE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FD1BBE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FD1BBE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FD1BBE">
            <w:pPr>
              <w:jc w:val="both"/>
              <w:rPr>
                <w:rFonts w:ascii="Times New Roman" w:hAnsi="Times New Roman"/>
              </w:rPr>
            </w:pPr>
          </w:p>
        </w:tc>
      </w:tr>
      <w:tr w:rsidR="001402E2" w:rsidRPr="00D46AF2" w:rsidTr="00FD1BBE">
        <w:tc>
          <w:tcPr>
            <w:tcW w:w="4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FD1BBE">
            <w:pPr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2.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FD1BBE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FD1BBE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FD1BBE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FD1BBE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FD1BBE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1402E2" w:rsidRPr="00693A8F" w:rsidRDefault="001402E2" w:rsidP="00693A8F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67"/>
        <w:gridCol w:w="1998"/>
        <w:gridCol w:w="2202"/>
        <w:gridCol w:w="1278"/>
        <w:gridCol w:w="1498"/>
        <w:gridCol w:w="2125"/>
      </w:tblGrid>
      <w:tr w:rsidR="001402E2" w:rsidRPr="00D46AF2" w:rsidTr="00FD1BBE"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Lp.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Imię i nazwisko uczestnika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Adres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PESEL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Telefon kontaktowy na trasie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693A8F">
            <w:pPr>
              <w:spacing w:after="0" w:line="240" w:lineRule="auto"/>
              <w:ind w:right="-426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Telefon kontaktowy do rodziców/opiekunów</w:t>
            </w:r>
          </w:p>
        </w:tc>
      </w:tr>
      <w:tr w:rsidR="001402E2" w:rsidRPr="00D46AF2" w:rsidTr="00FD1BBE"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1.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402E2" w:rsidRPr="00D46AF2" w:rsidTr="00FD1BBE"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2.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402E2" w:rsidRPr="00D46AF2" w:rsidTr="00FD1BBE"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3.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402E2" w:rsidRPr="00D46AF2" w:rsidTr="00FD1BBE"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4.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402E2" w:rsidRPr="00D46AF2" w:rsidTr="00FD1BBE"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5.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402E2" w:rsidRPr="00D46AF2" w:rsidTr="00FD1BBE"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6.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402E2" w:rsidRPr="00D46AF2" w:rsidTr="00FD1BBE"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7.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402E2" w:rsidRPr="00D46AF2" w:rsidTr="00FD1BBE"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8.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402E2" w:rsidRPr="00D46AF2" w:rsidTr="00FD1BBE"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9.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402E2" w:rsidRPr="00D46AF2" w:rsidTr="00FD1BBE"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10.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402E2" w:rsidRPr="00D46AF2" w:rsidTr="00FD1BBE"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11.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402E2" w:rsidRPr="00D46AF2" w:rsidTr="00FD1BBE"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12.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402E2" w:rsidRPr="00D46AF2" w:rsidTr="00FD1BBE"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13.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402E2" w:rsidRPr="00D46AF2" w:rsidTr="00FD1BBE"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14.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402E2" w:rsidRPr="00D46AF2" w:rsidTr="00FD1BBE"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15.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402E2" w:rsidRPr="00D46AF2" w:rsidTr="00FD1BBE"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16.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402E2" w:rsidRPr="00D46AF2" w:rsidTr="00FD1BBE"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17.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402E2" w:rsidRPr="00D46AF2" w:rsidTr="00FD1BBE"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18.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402E2" w:rsidRPr="00D46AF2" w:rsidTr="00FD1BBE"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19.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1402E2" w:rsidRPr="00D46AF2" w:rsidTr="00FD1BBE">
        <w:tc>
          <w:tcPr>
            <w:tcW w:w="4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  <w:r w:rsidRPr="00D46AF2">
              <w:rPr>
                <w:rFonts w:ascii="Times New Roman" w:hAnsi="Times New Roman"/>
              </w:rPr>
              <w:t>20.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402E2" w:rsidRPr="00D46AF2" w:rsidRDefault="001402E2" w:rsidP="00693A8F">
            <w:pPr>
              <w:spacing w:before="240" w:line="24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1402E2" w:rsidRPr="00693A8F" w:rsidRDefault="001402E2" w:rsidP="00693A8F">
      <w:pPr>
        <w:spacing w:before="240" w:line="240" w:lineRule="auto"/>
        <w:jc w:val="both"/>
        <w:rPr>
          <w:rFonts w:ascii="Times New Roman" w:hAnsi="Times New Roman"/>
        </w:rPr>
      </w:pPr>
    </w:p>
    <w:p w:rsidR="001402E2" w:rsidRPr="00693A8F" w:rsidRDefault="001402E2" w:rsidP="00693A8F">
      <w:pPr>
        <w:spacing w:before="240"/>
        <w:jc w:val="both"/>
        <w:rPr>
          <w:rFonts w:ascii="Times New Roman" w:hAnsi="Times New Roman"/>
        </w:rPr>
      </w:pPr>
    </w:p>
    <w:p w:rsidR="001402E2" w:rsidRPr="00693A8F" w:rsidRDefault="001402E2" w:rsidP="001C01E2">
      <w:pPr>
        <w:jc w:val="both"/>
        <w:rPr>
          <w:rFonts w:ascii="Times New Roman" w:hAnsi="Times New Roman"/>
        </w:rPr>
      </w:pPr>
    </w:p>
    <w:p w:rsidR="001402E2" w:rsidRPr="00693A8F" w:rsidRDefault="001402E2" w:rsidP="001C01E2">
      <w:pPr>
        <w:jc w:val="both"/>
        <w:rPr>
          <w:rFonts w:ascii="Times New Roman" w:hAnsi="Times New Roman"/>
        </w:rPr>
      </w:pPr>
    </w:p>
    <w:p w:rsidR="001402E2" w:rsidRPr="00693A8F" w:rsidRDefault="001402E2" w:rsidP="001C01E2">
      <w:pPr>
        <w:jc w:val="both"/>
        <w:rPr>
          <w:rFonts w:ascii="Times New Roman" w:hAnsi="Times New Roman"/>
        </w:rPr>
      </w:pPr>
      <w:r w:rsidRPr="00693A8F">
        <w:rPr>
          <w:rFonts w:ascii="Times New Roman" w:hAnsi="Times New Roman"/>
        </w:rPr>
        <w:t>------------------------------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93A8F">
        <w:rPr>
          <w:rFonts w:ascii="Times New Roman" w:hAnsi="Times New Roman"/>
        </w:rPr>
        <w:t>-------------------------------</w:t>
      </w:r>
    </w:p>
    <w:p w:rsidR="001402E2" w:rsidRPr="00693A8F" w:rsidRDefault="001402E2" w:rsidP="001C01E2">
      <w:pPr>
        <w:jc w:val="both"/>
        <w:rPr>
          <w:rFonts w:ascii="Times New Roman" w:hAnsi="Times New Roman"/>
        </w:rPr>
      </w:pPr>
      <w:r w:rsidRPr="00693A8F">
        <w:rPr>
          <w:rFonts w:ascii="Times New Roman" w:hAnsi="Times New Roman"/>
        </w:rPr>
        <w:t>Podpis kierownika grupy</w:t>
      </w:r>
      <w:r w:rsidRPr="00693A8F">
        <w:rPr>
          <w:rFonts w:ascii="Times New Roman" w:hAnsi="Times New Roman"/>
        </w:rPr>
        <w:tab/>
      </w:r>
      <w:r w:rsidRPr="00693A8F">
        <w:rPr>
          <w:rFonts w:ascii="Times New Roman" w:hAnsi="Times New Roman"/>
        </w:rPr>
        <w:tab/>
      </w:r>
      <w:r w:rsidRPr="00693A8F">
        <w:rPr>
          <w:rFonts w:ascii="Times New Roman" w:hAnsi="Times New Roman"/>
        </w:rPr>
        <w:tab/>
      </w:r>
      <w:r w:rsidRPr="00693A8F">
        <w:rPr>
          <w:rFonts w:ascii="Times New Roman" w:hAnsi="Times New Roman"/>
        </w:rPr>
        <w:tab/>
      </w:r>
      <w:r w:rsidRPr="00693A8F">
        <w:rPr>
          <w:rFonts w:ascii="Times New Roman" w:hAnsi="Times New Roman"/>
        </w:rPr>
        <w:tab/>
      </w:r>
      <w:r w:rsidRPr="00693A8F">
        <w:rPr>
          <w:rFonts w:ascii="Times New Roman" w:hAnsi="Times New Roman"/>
        </w:rPr>
        <w:tab/>
        <w:t>Podpis dyrektora szkoły</w:t>
      </w:r>
    </w:p>
    <w:p w:rsidR="001402E2" w:rsidRPr="00693A8F" w:rsidRDefault="001402E2">
      <w:pPr>
        <w:rPr>
          <w:rFonts w:ascii="Times New Roman" w:hAnsi="Times New Roman"/>
        </w:rPr>
      </w:pPr>
      <w:r w:rsidRPr="00693A8F">
        <w:rPr>
          <w:rFonts w:ascii="Times New Roman" w:hAnsi="Times New Roman"/>
        </w:rPr>
        <w:br w:type="page"/>
      </w:r>
    </w:p>
    <w:p w:rsidR="001402E2" w:rsidRPr="00510CDC" w:rsidRDefault="001402E2" w:rsidP="001C01E2">
      <w:pPr>
        <w:jc w:val="both"/>
        <w:rPr>
          <w:rFonts w:ascii="Times New Roman" w:hAnsi="Times New Roman"/>
        </w:rPr>
      </w:pPr>
      <w:r w:rsidRPr="00510CDC">
        <w:rPr>
          <w:rFonts w:ascii="Times New Roman" w:hAnsi="Times New Roman"/>
        </w:rPr>
        <w:t>Łódź, dn. ……………………. 2013 r.</w:t>
      </w:r>
    </w:p>
    <w:p w:rsidR="001402E2" w:rsidRPr="00510CDC" w:rsidRDefault="001402E2" w:rsidP="00510CDC">
      <w:pPr>
        <w:pStyle w:val="Heading1"/>
        <w:jc w:val="left"/>
        <w:rPr>
          <w:b w:val="0"/>
          <w:sz w:val="22"/>
          <w:szCs w:val="22"/>
        </w:rPr>
      </w:pPr>
      <w:r w:rsidRPr="00510CDC">
        <w:rPr>
          <w:b w:val="0"/>
          <w:sz w:val="22"/>
          <w:szCs w:val="22"/>
        </w:rPr>
        <w:t xml:space="preserve">Po zapoznaniu się z regulaminem rajdu i konkursu wiedzy historycznej XXI lekcja historii w terenie </w:t>
      </w:r>
      <w:r w:rsidRPr="00510CDC">
        <w:rPr>
          <w:b w:val="0"/>
          <w:i/>
          <w:sz w:val="22"/>
          <w:szCs w:val="22"/>
        </w:rPr>
        <w:t>„Wojna Obronna 1939 r. nad Wartą”</w:t>
      </w:r>
      <w:r w:rsidRPr="00510CDC">
        <w:rPr>
          <w:b w:val="0"/>
          <w:sz w:val="22"/>
          <w:szCs w:val="22"/>
        </w:rPr>
        <w:t xml:space="preserve">, </w:t>
      </w:r>
      <w:r w:rsidRPr="00510CDC">
        <w:rPr>
          <w:b w:val="0"/>
          <w:i/>
          <w:sz w:val="22"/>
          <w:szCs w:val="22"/>
        </w:rPr>
        <w:t xml:space="preserve">Warta 4 października 2013 r., </w:t>
      </w:r>
      <w:r w:rsidRPr="00510CDC">
        <w:rPr>
          <w:b w:val="0"/>
          <w:sz w:val="22"/>
          <w:szCs w:val="22"/>
        </w:rPr>
        <w:t xml:space="preserve">organizowanego przez Instytut Pamięci Narodowej Oddział w Łodzi w dniu 4 października 2013 r. wyrażam zgodę na udział córki /syna ……………………........................ w rajdzie edukacyjnym. </w:t>
      </w:r>
    </w:p>
    <w:p w:rsidR="001402E2" w:rsidRPr="00510CDC" w:rsidRDefault="001402E2" w:rsidP="001C01E2">
      <w:pPr>
        <w:pStyle w:val="Heading1"/>
        <w:ind w:firstLine="540"/>
        <w:jc w:val="both"/>
        <w:rPr>
          <w:b w:val="0"/>
          <w:sz w:val="22"/>
          <w:szCs w:val="22"/>
        </w:rPr>
      </w:pPr>
      <w:r w:rsidRPr="00510CDC">
        <w:rPr>
          <w:b w:val="0"/>
          <w:sz w:val="22"/>
          <w:szCs w:val="22"/>
        </w:rPr>
        <w:t xml:space="preserve">Stwierdzam, że stan zdrowia córki/syna pozwala na udział w imprezie i realizowanie zadań turystycznych i edukacyjnych określonych w regulaminie. </w:t>
      </w:r>
    </w:p>
    <w:p w:rsidR="001402E2" w:rsidRPr="00510CDC" w:rsidRDefault="001402E2" w:rsidP="001C01E2">
      <w:pPr>
        <w:rPr>
          <w:rFonts w:ascii="Times New Roman" w:hAnsi="Times New Roman"/>
        </w:rPr>
      </w:pP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</w:p>
    <w:p w:rsidR="001402E2" w:rsidRPr="00510CDC" w:rsidRDefault="001402E2" w:rsidP="001C01E2">
      <w:pPr>
        <w:rPr>
          <w:rFonts w:ascii="Times New Roman" w:hAnsi="Times New Roman"/>
        </w:rPr>
      </w:pPr>
    </w:p>
    <w:p w:rsidR="001402E2" w:rsidRPr="00510CDC" w:rsidRDefault="001402E2" w:rsidP="001C01E2">
      <w:pPr>
        <w:ind w:left="5664" w:firstLine="708"/>
        <w:rPr>
          <w:rFonts w:ascii="Times New Roman" w:hAnsi="Times New Roman"/>
        </w:rPr>
      </w:pPr>
      <w:r w:rsidRPr="00510CDC">
        <w:rPr>
          <w:rFonts w:ascii="Times New Roman" w:hAnsi="Times New Roman"/>
        </w:rPr>
        <w:t>--------------------------</w:t>
      </w:r>
    </w:p>
    <w:p w:rsidR="001402E2" w:rsidRPr="00510CDC" w:rsidRDefault="001402E2" w:rsidP="001C01E2">
      <w:pPr>
        <w:ind w:left="5664" w:firstLine="708"/>
        <w:rPr>
          <w:rFonts w:ascii="Times New Roman" w:hAnsi="Times New Roman"/>
        </w:rPr>
      </w:pPr>
      <w:r w:rsidRPr="00510CDC">
        <w:rPr>
          <w:rFonts w:ascii="Times New Roman" w:hAnsi="Times New Roman"/>
        </w:rPr>
        <w:t>Podpis rodzica/opiekuna</w:t>
      </w:r>
    </w:p>
    <w:p w:rsidR="001402E2" w:rsidRPr="00050E73" w:rsidRDefault="001402E2" w:rsidP="001C01E2">
      <w:r>
        <w:t>------------------------------------------------------------------------------------------------------------------------------------</w:t>
      </w:r>
    </w:p>
    <w:p w:rsidR="001402E2" w:rsidRDefault="001402E2" w:rsidP="00510CDC">
      <w:pPr>
        <w:jc w:val="both"/>
        <w:rPr>
          <w:rFonts w:ascii="Times New Roman" w:hAnsi="Times New Roman"/>
        </w:rPr>
      </w:pPr>
    </w:p>
    <w:p w:rsidR="001402E2" w:rsidRPr="00510CDC" w:rsidRDefault="001402E2" w:rsidP="00510CDC">
      <w:pPr>
        <w:jc w:val="both"/>
        <w:rPr>
          <w:rFonts w:ascii="Times New Roman" w:hAnsi="Times New Roman"/>
        </w:rPr>
      </w:pPr>
      <w:r w:rsidRPr="00510CDC">
        <w:rPr>
          <w:rFonts w:ascii="Times New Roman" w:hAnsi="Times New Roman"/>
        </w:rPr>
        <w:t>Łódź, dn. ……………………. 2013 r.</w:t>
      </w:r>
    </w:p>
    <w:p w:rsidR="001402E2" w:rsidRPr="00510CDC" w:rsidRDefault="001402E2" w:rsidP="00510CDC">
      <w:pPr>
        <w:pStyle w:val="Heading1"/>
        <w:jc w:val="left"/>
        <w:rPr>
          <w:b w:val="0"/>
          <w:sz w:val="22"/>
          <w:szCs w:val="22"/>
        </w:rPr>
      </w:pPr>
      <w:r w:rsidRPr="00510CDC">
        <w:rPr>
          <w:b w:val="0"/>
          <w:sz w:val="22"/>
          <w:szCs w:val="22"/>
        </w:rPr>
        <w:t xml:space="preserve">Po zapoznaniu się z regulaminem rajdu i konkursu wiedzy historycznej XXI lekcja historii w terenie </w:t>
      </w:r>
      <w:r w:rsidRPr="00510CDC">
        <w:rPr>
          <w:b w:val="0"/>
          <w:i/>
          <w:sz w:val="22"/>
          <w:szCs w:val="22"/>
        </w:rPr>
        <w:t>„Wojna Obronna 1939 r. nad Wartą”</w:t>
      </w:r>
      <w:r w:rsidRPr="00510CDC">
        <w:rPr>
          <w:b w:val="0"/>
          <w:sz w:val="22"/>
          <w:szCs w:val="22"/>
        </w:rPr>
        <w:t xml:space="preserve">, </w:t>
      </w:r>
      <w:r w:rsidRPr="00510CDC">
        <w:rPr>
          <w:b w:val="0"/>
          <w:i/>
          <w:sz w:val="22"/>
          <w:szCs w:val="22"/>
        </w:rPr>
        <w:t xml:space="preserve">Warta 4 października 2013 r., </w:t>
      </w:r>
      <w:r w:rsidRPr="00510CDC">
        <w:rPr>
          <w:b w:val="0"/>
          <w:sz w:val="22"/>
          <w:szCs w:val="22"/>
        </w:rPr>
        <w:t xml:space="preserve">organizowanego przez Instytut Pamięci Narodowej Oddział w Łodzi w dniu 4 października 2013 r. wyrażam zgodę na udział córki /syna ……………………........................ w rajdzie edukacyjnym. </w:t>
      </w:r>
    </w:p>
    <w:p w:rsidR="001402E2" w:rsidRPr="00510CDC" w:rsidRDefault="001402E2" w:rsidP="00510CDC">
      <w:pPr>
        <w:pStyle w:val="Heading1"/>
        <w:ind w:firstLine="540"/>
        <w:jc w:val="both"/>
        <w:rPr>
          <w:b w:val="0"/>
          <w:sz w:val="22"/>
          <w:szCs w:val="22"/>
        </w:rPr>
      </w:pPr>
      <w:r w:rsidRPr="00510CDC">
        <w:rPr>
          <w:b w:val="0"/>
          <w:sz w:val="22"/>
          <w:szCs w:val="22"/>
        </w:rPr>
        <w:t xml:space="preserve">Stwierdzam, że stan zdrowia córki/syna pozwala na udział w imprezie i realizowanie zadań turystycznych i edukacyjnych określonych w regulaminie. </w:t>
      </w:r>
    </w:p>
    <w:p w:rsidR="001402E2" w:rsidRPr="00510CDC" w:rsidRDefault="001402E2" w:rsidP="00510CDC">
      <w:pPr>
        <w:rPr>
          <w:rFonts w:ascii="Times New Roman" w:hAnsi="Times New Roman"/>
        </w:rPr>
      </w:pP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</w:p>
    <w:p w:rsidR="001402E2" w:rsidRPr="00510CDC" w:rsidRDefault="001402E2" w:rsidP="00510CDC">
      <w:pPr>
        <w:rPr>
          <w:rFonts w:ascii="Times New Roman" w:hAnsi="Times New Roman"/>
        </w:rPr>
      </w:pPr>
    </w:p>
    <w:p w:rsidR="001402E2" w:rsidRPr="00510CDC" w:rsidRDefault="001402E2" w:rsidP="00510CDC">
      <w:pPr>
        <w:ind w:left="5664" w:firstLine="708"/>
        <w:rPr>
          <w:rFonts w:ascii="Times New Roman" w:hAnsi="Times New Roman"/>
        </w:rPr>
      </w:pPr>
      <w:r w:rsidRPr="00510CDC">
        <w:rPr>
          <w:rFonts w:ascii="Times New Roman" w:hAnsi="Times New Roman"/>
        </w:rPr>
        <w:t>--------------------------</w:t>
      </w:r>
    </w:p>
    <w:p w:rsidR="001402E2" w:rsidRPr="00510CDC" w:rsidRDefault="001402E2" w:rsidP="00510CDC">
      <w:pPr>
        <w:ind w:left="5664" w:firstLine="708"/>
        <w:rPr>
          <w:rFonts w:ascii="Times New Roman" w:hAnsi="Times New Roman"/>
        </w:rPr>
      </w:pPr>
      <w:r w:rsidRPr="00510CDC">
        <w:rPr>
          <w:rFonts w:ascii="Times New Roman" w:hAnsi="Times New Roman"/>
        </w:rPr>
        <w:t>Podpis rodzica/opiekuna</w:t>
      </w:r>
    </w:p>
    <w:p w:rsidR="001402E2" w:rsidRDefault="001402E2" w:rsidP="00510CDC">
      <w:r>
        <w:t>--------------------------------------------------------------------------------------------------------------------------------------</w:t>
      </w:r>
    </w:p>
    <w:p w:rsidR="001402E2" w:rsidRDefault="001402E2" w:rsidP="00510CDC">
      <w:pPr>
        <w:jc w:val="both"/>
        <w:rPr>
          <w:rFonts w:ascii="Times New Roman" w:hAnsi="Times New Roman"/>
        </w:rPr>
      </w:pPr>
    </w:p>
    <w:p w:rsidR="001402E2" w:rsidRPr="00510CDC" w:rsidRDefault="001402E2" w:rsidP="00510CDC">
      <w:pPr>
        <w:jc w:val="both"/>
        <w:rPr>
          <w:rFonts w:ascii="Times New Roman" w:hAnsi="Times New Roman"/>
        </w:rPr>
      </w:pPr>
      <w:r w:rsidRPr="00510CDC">
        <w:rPr>
          <w:rFonts w:ascii="Times New Roman" w:hAnsi="Times New Roman"/>
        </w:rPr>
        <w:t>Łódź, dn. ……………………. 2013 r.</w:t>
      </w:r>
    </w:p>
    <w:p w:rsidR="001402E2" w:rsidRPr="00510CDC" w:rsidRDefault="001402E2" w:rsidP="00510CDC">
      <w:pPr>
        <w:pStyle w:val="Heading1"/>
        <w:jc w:val="left"/>
        <w:rPr>
          <w:b w:val="0"/>
          <w:sz w:val="22"/>
          <w:szCs w:val="22"/>
        </w:rPr>
      </w:pPr>
      <w:r w:rsidRPr="00510CDC">
        <w:rPr>
          <w:b w:val="0"/>
          <w:sz w:val="22"/>
          <w:szCs w:val="22"/>
        </w:rPr>
        <w:t xml:space="preserve">Po zapoznaniu się z regulaminem rajdu i konkursu wiedzy historycznej XXI lekcja historii w terenie </w:t>
      </w:r>
      <w:r w:rsidRPr="00510CDC">
        <w:rPr>
          <w:b w:val="0"/>
          <w:i/>
          <w:sz w:val="22"/>
          <w:szCs w:val="22"/>
        </w:rPr>
        <w:t>„Wojna Obronna 1939 r. nad Wartą”</w:t>
      </w:r>
      <w:r w:rsidRPr="00510CDC">
        <w:rPr>
          <w:b w:val="0"/>
          <w:sz w:val="22"/>
          <w:szCs w:val="22"/>
        </w:rPr>
        <w:t xml:space="preserve">, </w:t>
      </w:r>
      <w:r w:rsidRPr="00510CDC">
        <w:rPr>
          <w:b w:val="0"/>
          <w:i/>
          <w:sz w:val="22"/>
          <w:szCs w:val="22"/>
        </w:rPr>
        <w:t xml:space="preserve">Warta 4 października 2013 r., </w:t>
      </w:r>
      <w:r w:rsidRPr="00510CDC">
        <w:rPr>
          <w:b w:val="0"/>
          <w:sz w:val="22"/>
          <w:szCs w:val="22"/>
        </w:rPr>
        <w:t xml:space="preserve">organizowanego przez Instytut Pamięci Narodowej Oddział w Łodzi w dniu 4 października 2013 r. wyrażam zgodę na udział córki /syna ……………………........................ w rajdzie edukacyjnym. </w:t>
      </w:r>
    </w:p>
    <w:p w:rsidR="001402E2" w:rsidRPr="00510CDC" w:rsidRDefault="001402E2" w:rsidP="00510CDC">
      <w:pPr>
        <w:pStyle w:val="Heading1"/>
        <w:ind w:firstLine="540"/>
        <w:jc w:val="both"/>
        <w:rPr>
          <w:b w:val="0"/>
          <w:sz w:val="22"/>
          <w:szCs w:val="22"/>
        </w:rPr>
      </w:pPr>
      <w:r w:rsidRPr="00510CDC">
        <w:rPr>
          <w:b w:val="0"/>
          <w:sz w:val="22"/>
          <w:szCs w:val="22"/>
        </w:rPr>
        <w:t xml:space="preserve">Stwierdzam, że stan zdrowia córki/syna pozwala na udział w imprezie i realizowanie zadań turystycznych i edukacyjnych określonych w regulaminie. </w:t>
      </w:r>
    </w:p>
    <w:p w:rsidR="001402E2" w:rsidRPr="00510CDC" w:rsidRDefault="001402E2" w:rsidP="00510CDC">
      <w:pPr>
        <w:rPr>
          <w:rFonts w:ascii="Times New Roman" w:hAnsi="Times New Roman"/>
        </w:rPr>
      </w:pP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  <w:r w:rsidRPr="00510CDC">
        <w:rPr>
          <w:rFonts w:ascii="Times New Roman" w:hAnsi="Times New Roman"/>
        </w:rPr>
        <w:tab/>
      </w:r>
    </w:p>
    <w:p w:rsidR="001402E2" w:rsidRPr="00510CDC" w:rsidRDefault="001402E2" w:rsidP="00510CDC">
      <w:pPr>
        <w:rPr>
          <w:rFonts w:ascii="Times New Roman" w:hAnsi="Times New Roman"/>
        </w:rPr>
      </w:pPr>
    </w:p>
    <w:p w:rsidR="001402E2" w:rsidRPr="00510CDC" w:rsidRDefault="001402E2" w:rsidP="00510CDC">
      <w:pPr>
        <w:ind w:left="5664" w:firstLine="708"/>
        <w:rPr>
          <w:rFonts w:ascii="Times New Roman" w:hAnsi="Times New Roman"/>
        </w:rPr>
      </w:pPr>
      <w:r w:rsidRPr="00510CDC">
        <w:rPr>
          <w:rFonts w:ascii="Times New Roman" w:hAnsi="Times New Roman"/>
        </w:rPr>
        <w:t>--------------------------</w:t>
      </w:r>
    </w:p>
    <w:p w:rsidR="001402E2" w:rsidRPr="00F13D38" w:rsidRDefault="001402E2" w:rsidP="00F13D38">
      <w:pPr>
        <w:ind w:left="5664" w:firstLine="708"/>
        <w:rPr>
          <w:rFonts w:ascii="Times New Roman" w:hAnsi="Times New Roman"/>
        </w:rPr>
      </w:pPr>
      <w:r w:rsidRPr="00510CDC">
        <w:rPr>
          <w:rFonts w:ascii="Times New Roman" w:hAnsi="Times New Roman"/>
        </w:rPr>
        <w:t>Podpis rodzica/opiekuna</w:t>
      </w:r>
    </w:p>
    <w:sectPr w:rsidR="001402E2" w:rsidRPr="00F13D38" w:rsidSect="00703B5E">
      <w:pgSz w:w="11906" w:h="16838"/>
      <w:pgMar w:top="1417" w:right="1417" w:bottom="1417" w:left="1417" w:header="708" w:footer="708" w:gutter="0"/>
      <w:cols w:space="708"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6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05C0A"/>
    <w:rsid w:val="00050E73"/>
    <w:rsid w:val="000A15E5"/>
    <w:rsid w:val="000F0D78"/>
    <w:rsid w:val="001402E2"/>
    <w:rsid w:val="001C01E2"/>
    <w:rsid w:val="003A51E5"/>
    <w:rsid w:val="00510CDC"/>
    <w:rsid w:val="0054236D"/>
    <w:rsid w:val="00693A8F"/>
    <w:rsid w:val="00697ED4"/>
    <w:rsid w:val="00703B5E"/>
    <w:rsid w:val="007E593D"/>
    <w:rsid w:val="008B74D0"/>
    <w:rsid w:val="00905C0A"/>
    <w:rsid w:val="00A54B14"/>
    <w:rsid w:val="00BE7399"/>
    <w:rsid w:val="00D46AF2"/>
    <w:rsid w:val="00D92109"/>
    <w:rsid w:val="00DD5BCD"/>
    <w:rsid w:val="00E06BA5"/>
    <w:rsid w:val="00EA4564"/>
    <w:rsid w:val="00ED15D9"/>
    <w:rsid w:val="00F13D38"/>
    <w:rsid w:val="00FD1BBE"/>
    <w:rsid w:val="00FF6C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B5E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905C0A"/>
    <w:pPr>
      <w:keepNext/>
      <w:spacing w:after="0" w:line="240" w:lineRule="auto"/>
      <w:jc w:val="center"/>
      <w:outlineLvl w:val="0"/>
    </w:pPr>
    <w:rPr>
      <w:rFonts w:ascii="Times New Roman" w:hAnsi="Times New Roman"/>
      <w:b/>
      <w:sz w:val="32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05C0A"/>
    <w:rPr>
      <w:rFonts w:ascii="Times New Roman" w:hAnsi="Times New Roman" w:cs="Times New Roman"/>
      <w:b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905C0A"/>
    <w:pPr>
      <w:spacing w:after="0" w:line="240" w:lineRule="auto"/>
    </w:pPr>
    <w:rPr>
      <w:rFonts w:ascii="Times New Roman" w:hAnsi="Times New Roman"/>
      <w:sz w:val="28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905C0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7</Pages>
  <Words>1146</Words>
  <Characters>6879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RAJD I KONKURS WIEDZY HISTORYCZNEJ</dc:title>
  <dc:subject/>
  <dc:creator>gnawrot</dc:creator>
  <cp:keywords/>
  <dc:description/>
  <cp:lastModifiedBy>bniedzielko</cp:lastModifiedBy>
  <cp:revision>2</cp:revision>
  <dcterms:created xsi:type="dcterms:W3CDTF">2013-09-25T10:05:00Z</dcterms:created>
  <dcterms:modified xsi:type="dcterms:W3CDTF">2013-09-25T10:05:00Z</dcterms:modified>
</cp:coreProperties>
</file>