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4B1F" w:rsidRPr="001B2131" w:rsidRDefault="00924B1F">
      <w:pPr>
        <w:spacing w:line="200" w:lineRule="exact"/>
        <w:rPr>
          <w:sz w:val="20"/>
          <w:szCs w:val="20"/>
          <w:lang w:val="pl-PL"/>
        </w:rPr>
      </w:pPr>
    </w:p>
    <w:tbl>
      <w:tblPr>
        <w:tblW w:w="0" w:type="auto"/>
        <w:tblInd w:w="104" w:type="dxa"/>
        <w:tblLayout w:type="fixed"/>
        <w:tblCellMar>
          <w:left w:w="0" w:type="dxa"/>
          <w:right w:w="0" w:type="dxa"/>
        </w:tblCellMar>
        <w:tblLook w:val="01E0"/>
      </w:tblPr>
      <w:tblGrid>
        <w:gridCol w:w="491"/>
        <w:gridCol w:w="994"/>
        <w:gridCol w:w="1261"/>
        <w:gridCol w:w="1044"/>
        <w:gridCol w:w="1391"/>
        <w:gridCol w:w="1320"/>
        <w:gridCol w:w="2970"/>
      </w:tblGrid>
      <w:tr w:rsidR="00924B1F" w:rsidRPr="002109E5" w:rsidTr="000F3EC0">
        <w:trPr>
          <w:trHeight w:hRule="exact" w:val="558"/>
        </w:trPr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>
            <w:pPr>
              <w:rPr>
                <w:rFonts w:ascii="Times New Roman" w:hAnsi="Times New Roman"/>
                <w:lang w:val="pl-PL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b/>
                <w:bCs/>
                <w:spacing w:val="-1"/>
                <w:sz w:val="20"/>
                <w:szCs w:val="20"/>
              </w:rPr>
              <w:t>Imię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4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b/>
                <w:bCs/>
                <w:spacing w:val="-1"/>
                <w:sz w:val="20"/>
                <w:szCs w:val="20"/>
              </w:rPr>
              <w:t>Nazwisko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b/>
                <w:bCs/>
                <w:sz w:val="20"/>
                <w:szCs w:val="20"/>
              </w:rPr>
              <w:t>Miasto</w:t>
            </w: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b/>
                <w:bCs/>
                <w:spacing w:val="-1"/>
                <w:sz w:val="20"/>
                <w:szCs w:val="20"/>
              </w:rPr>
              <w:t>Wnioskodawca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b/>
                <w:bCs/>
                <w:spacing w:val="-1"/>
                <w:sz w:val="20"/>
                <w:szCs w:val="20"/>
              </w:rPr>
              <w:t>Odznaczenie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4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b/>
                <w:bCs/>
                <w:spacing w:val="-1"/>
                <w:sz w:val="20"/>
                <w:szCs w:val="20"/>
              </w:rPr>
              <w:t>Uzasadnienie</w:t>
            </w:r>
          </w:p>
        </w:tc>
      </w:tr>
      <w:tr w:rsidR="00924B1F" w:rsidRPr="000F3EC0" w:rsidTr="000F3EC0">
        <w:trPr>
          <w:trHeight w:hRule="exact" w:val="1475"/>
        </w:trPr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Pan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z w:val="20"/>
                <w:szCs w:val="20"/>
              </w:rPr>
              <w:t>Krzysztof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4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Frątczak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Łódź</w:t>
            </w: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  <w:lang w:val="pl-PL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Stowarzyszenie</w:t>
            </w:r>
          </w:p>
          <w:p w:rsidR="00924B1F" w:rsidRPr="002109E5" w:rsidRDefault="00924B1F" w:rsidP="002109E5">
            <w:pPr>
              <w:pStyle w:val="TableParagraph"/>
              <w:spacing w:line="244" w:lineRule="exact"/>
              <w:ind w:left="63"/>
              <w:rPr>
                <w:rFonts w:ascii="Times New Roman" w:hAnsi="Times New Roman"/>
                <w:sz w:val="20"/>
                <w:szCs w:val="20"/>
                <w:lang w:val="pl-PL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„Związek</w:t>
            </w:r>
          </w:p>
          <w:p w:rsidR="00924B1F" w:rsidRPr="002109E5" w:rsidRDefault="00924B1F" w:rsidP="002109E5">
            <w:pPr>
              <w:pStyle w:val="TableParagraph"/>
              <w:spacing w:before="1" w:line="239" w:lineRule="auto"/>
              <w:ind w:left="63"/>
              <w:rPr>
                <w:rFonts w:ascii="Times New Roman" w:hAnsi="Times New Roman"/>
                <w:sz w:val="20"/>
                <w:szCs w:val="20"/>
                <w:lang w:val="pl-PL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Weteranów</w:t>
            </w:r>
            <w:r w:rsidRPr="002109E5">
              <w:rPr>
                <w:rFonts w:ascii="Times New Roman" w:hAnsi="Times New Roman"/>
                <w:spacing w:val="28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Trzeciej</w:t>
            </w:r>
            <w:r w:rsidRPr="002109E5">
              <w:rPr>
                <w:rFonts w:ascii="Times New Roman" w:hAnsi="Times New Roman"/>
                <w:spacing w:val="20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Konspiracji</w:t>
            </w:r>
            <w:r w:rsidRPr="002109E5">
              <w:rPr>
                <w:rFonts w:ascii="Times New Roman" w:hAnsi="Times New Roman"/>
                <w:spacing w:val="29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1956</w:t>
            </w:r>
            <w:r w:rsidRPr="002109E5">
              <w:rPr>
                <w:spacing w:val="-1"/>
                <w:sz w:val="20"/>
                <w:szCs w:val="20"/>
                <w:lang w:val="pl-PL"/>
              </w:rPr>
              <w:t>‐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1989”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  <w:lang w:val="pl-PL"/>
              </w:rPr>
            </w:pP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>Krzyż</w:t>
            </w:r>
          </w:p>
          <w:p w:rsidR="00924B1F" w:rsidRPr="002109E5" w:rsidRDefault="00924B1F" w:rsidP="002109E5">
            <w:pPr>
              <w:pStyle w:val="TableParagraph"/>
              <w:spacing w:line="244" w:lineRule="exact"/>
              <w:ind w:left="63"/>
              <w:rPr>
                <w:rFonts w:ascii="Times New Roman" w:hAnsi="Times New Roman"/>
                <w:sz w:val="20"/>
                <w:szCs w:val="20"/>
                <w:lang w:val="pl-PL"/>
              </w:rPr>
            </w:pP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>Oficerski</w:t>
            </w:r>
          </w:p>
          <w:p w:rsidR="00924B1F" w:rsidRPr="002109E5" w:rsidRDefault="00924B1F" w:rsidP="002109E5">
            <w:pPr>
              <w:pStyle w:val="TableParagraph"/>
              <w:ind w:left="63"/>
              <w:rPr>
                <w:rFonts w:ascii="Times New Roman" w:hAnsi="Times New Roman"/>
                <w:sz w:val="20"/>
                <w:szCs w:val="20"/>
                <w:lang w:val="pl-PL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Orderu</w:t>
            </w:r>
            <w:r w:rsidRPr="002109E5">
              <w:rPr>
                <w:rFonts w:ascii="Times New Roman" w:hAnsi="Times New Roman"/>
                <w:spacing w:val="20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Odrodzenia</w:t>
            </w:r>
            <w:r w:rsidRPr="002109E5">
              <w:rPr>
                <w:rFonts w:ascii="Times New Roman" w:hAnsi="Times New Roman"/>
                <w:spacing w:val="28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Polski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4" w:lineRule="exact"/>
              <w:ind w:left="64"/>
              <w:rPr>
                <w:rFonts w:ascii="Times New Roman" w:hAnsi="Times New Roman"/>
                <w:sz w:val="20"/>
                <w:szCs w:val="20"/>
                <w:lang w:val="pl-PL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Postanowieniem</w:t>
            </w:r>
            <w:r w:rsidRPr="002109E5">
              <w:rPr>
                <w:rFonts w:ascii="Times New Roman" w:hAnsi="Times New Roman"/>
                <w:spacing w:val="1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Prezydenta</w:t>
            </w:r>
            <w:r w:rsidRPr="002109E5">
              <w:rPr>
                <w:rFonts w:ascii="Times New Roman" w:hAnsi="Times New Roman"/>
                <w:spacing w:val="-2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>RP z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>dnia</w:t>
            </w:r>
            <w:r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>24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 xml:space="preserve"> stycznia 2014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 xml:space="preserve">r. 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za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wybitne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 xml:space="preserve">zasługi 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w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działalności</w:t>
            </w:r>
            <w:r w:rsidRPr="002109E5">
              <w:rPr>
                <w:rFonts w:ascii="Times New Roman" w:hAnsi="Times New Roman"/>
                <w:spacing w:val="-3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>na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>rzecz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 xml:space="preserve"> przemian</w:t>
            </w:r>
            <w:r w:rsidRPr="002109E5">
              <w:rPr>
                <w:rFonts w:ascii="Times New Roman" w:hAnsi="Times New Roman"/>
                <w:spacing w:val="26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demokratycznych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w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 xml:space="preserve"> Polsce</w:t>
            </w:r>
          </w:p>
        </w:tc>
      </w:tr>
      <w:tr w:rsidR="00924B1F" w:rsidRPr="000F3EC0" w:rsidTr="000F3EC0">
        <w:trPr>
          <w:trHeight w:hRule="exact" w:val="1475"/>
        </w:trPr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bCs/>
                <w:spacing w:val="-1"/>
                <w:sz w:val="20"/>
                <w:szCs w:val="20"/>
              </w:rPr>
              <w:t>Pan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Jerzy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4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Łuczak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z w:val="20"/>
                <w:szCs w:val="20"/>
              </w:rPr>
              <w:t>Pabianice</w:t>
            </w: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  <w:lang w:val="pl-PL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Stowarzyszenie</w:t>
            </w:r>
          </w:p>
          <w:p w:rsidR="00924B1F" w:rsidRPr="002109E5" w:rsidRDefault="00924B1F" w:rsidP="002109E5">
            <w:pPr>
              <w:pStyle w:val="TableParagraph"/>
              <w:spacing w:before="1" w:line="239" w:lineRule="auto"/>
              <w:ind w:left="63"/>
              <w:rPr>
                <w:rFonts w:ascii="Times New Roman" w:hAnsi="Times New Roman"/>
                <w:sz w:val="20"/>
                <w:szCs w:val="20"/>
                <w:lang w:val="pl-PL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„Związek</w:t>
            </w:r>
            <w:r w:rsidRPr="002109E5">
              <w:rPr>
                <w:rFonts w:ascii="Times New Roman" w:hAnsi="Times New Roman"/>
                <w:spacing w:val="21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Weteranów</w:t>
            </w:r>
            <w:r w:rsidRPr="002109E5">
              <w:rPr>
                <w:rFonts w:ascii="Times New Roman" w:hAnsi="Times New Roman"/>
                <w:spacing w:val="28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Trzeciej</w:t>
            </w:r>
            <w:r w:rsidRPr="002109E5">
              <w:rPr>
                <w:rFonts w:ascii="Times New Roman" w:hAnsi="Times New Roman"/>
                <w:spacing w:val="20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Konspiracji</w:t>
            </w:r>
            <w:r w:rsidRPr="002109E5">
              <w:rPr>
                <w:rFonts w:ascii="Times New Roman" w:hAnsi="Times New Roman"/>
                <w:spacing w:val="29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1956</w:t>
            </w:r>
            <w:r w:rsidRPr="002109E5">
              <w:rPr>
                <w:spacing w:val="-1"/>
                <w:sz w:val="20"/>
                <w:szCs w:val="20"/>
                <w:lang w:val="pl-PL"/>
              </w:rPr>
              <w:t>‐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1989”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  <w:lang w:val="pl-PL"/>
              </w:rPr>
            </w:pP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>Krzyż</w:t>
            </w:r>
          </w:p>
          <w:p w:rsidR="00924B1F" w:rsidRPr="002109E5" w:rsidRDefault="00924B1F" w:rsidP="002109E5">
            <w:pPr>
              <w:pStyle w:val="TableParagraph"/>
              <w:spacing w:before="1" w:line="239" w:lineRule="auto"/>
              <w:ind w:left="63"/>
              <w:rPr>
                <w:rFonts w:ascii="Times New Roman" w:hAnsi="Times New Roman"/>
                <w:sz w:val="20"/>
                <w:szCs w:val="20"/>
                <w:lang w:val="pl-PL"/>
              </w:rPr>
            </w:pP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Oficerski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Orderu</w:t>
            </w:r>
            <w:r w:rsidRPr="002109E5">
              <w:rPr>
                <w:rFonts w:ascii="Times New Roman" w:hAnsi="Times New Roman"/>
                <w:spacing w:val="20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Odrodzenia</w:t>
            </w:r>
            <w:r w:rsidRPr="002109E5">
              <w:rPr>
                <w:rFonts w:ascii="Times New Roman" w:hAnsi="Times New Roman"/>
                <w:spacing w:val="28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Polski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before="1" w:line="239" w:lineRule="auto"/>
              <w:ind w:left="64"/>
              <w:rPr>
                <w:rFonts w:ascii="Times New Roman" w:hAnsi="Times New Roman"/>
                <w:sz w:val="20"/>
                <w:szCs w:val="20"/>
                <w:lang w:val="pl-PL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Postanowieniem</w:t>
            </w:r>
            <w:r w:rsidRPr="002109E5">
              <w:rPr>
                <w:rFonts w:ascii="Times New Roman" w:hAnsi="Times New Roman"/>
                <w:spacing w:val="1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Prezydenta</w:t>
            </w:r>
            <w:r w:rsidRPr="002109E5">
              <w:rPr>
                <w:rFonts w:ascii="Times New Roman" w:hAnsi="Times New Roman"/>
                <w:spacing w:val="-2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>RP z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>dnia</w:t>
            </w:r>
            <w:r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>24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 xml:space="preserve"> stycznia 2014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 xml:space="preserve">r. 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za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wybitne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 xml:space="preserve">zasługi 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>w</w:t>
            </w:r>
            <w:r w:rsidRPr="002109E5">
              <w:rPr>
                <w:rFonts w:ascii="Times New Roman" w:hAnsi="Times New Roman"/>
                <w:spacing w:val="27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działalności</w:t>
            </w:r>
            <w:r w:rsidRPr="002109E5">
              <w:rPr>
                <w:rFonts w:ascii="Times New Roman" w:hAnsi="Times New Roman"/>
                <w:spacing w:val="-3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>na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>rzecz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 xml:space="preserve"> przemian</w:t>
            </w:r>
            <w:r w:rsidRPr="002109E5">
              <w:rPr>
                <w:rFonts w:ascii="Times New Roman" w:hAnsi="Times New Roman"/>
                <w:spacing w:val="26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demokratycznych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w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 xml:space="preserve"> Polsce</w:t>
            </w:r>
          </w:p>
        </w:tc>
      </w:tr>
      <w:tr w:rsidR="00924B1F" w:rsidRPr="000F3EC0" w:rsidTr="000F3EC0">
        <w:trPr>
          <w:trHeight w:hRule="exact" w:val="1475"/>
        </w:trPr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Pan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Mariusz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4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z w:val="20"/>
                <w:szCs w:val="20"/>
              </w:rPr>
              <w:t>Dychto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Wieruszów</w:t>
            </w: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  <w:lang w:val="pl-PL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Stowarzyszenie</w:t>
            </w:r>
          </w:p>
          <w:p w:rsidR="00924B1F" w:rsidRPr="002109E5" w:rsidRDefault="00924B1F" w:rsidP="002109E5">
            <w:pPr>
              <w:pStyle w:val="TableParagraph"/>
              <w:spacing w:before="1" w:line="239" w:lineRule="auto"/>
              <w:ind w:left="63"/>
              <w:rPr>
                <w:rFonts w:ascii="Times New Roman" w:hAnsi="Times New Roman"/>
                <w:sz w:val="20"/>
                <w:szCs w:val="20"/>
                <w:lang w:val="pl-PL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„Związek</w:t>
            </w:r>
            <w:r w:rsidRPr="002109E5">
              <w:rPr>
                <w:rFonts w:ascii="Times New Roman" w:hAnsi="Times New Roman"/>
                <w:spacing w:val="21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Weteranów</w:t>
            </w:r>
            <w:r w:rsidRPr="002109E5">
              <w:rPr>
                <w:rFonts w:ascii="Times New Roman" w:hAnsi="Times New Roman"/>
                <w:spacing w:val="28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Trzeciej</w:t>
            </w:r>
            <w:r w:rsidRPr="002109E5">
              <w:rPr>
                <w:rFonts w:ascii="Times New Roman" w:hAnsi="Times New Roman"/>
                <w:spacing w:val="20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Konspiracji</w:t>
            </w:r>
            <w:r w:rsidRPr="002109E5">
              <w:rPr>
                <w:rFonts w:ascii="Times New Roman" w:hAnsi="Times New Roman"/>
                <w:spacing w:val="29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1956</w:t>
            </w:r>
            <w:r w:rsidRPr="002109E5">
              <w:rPr>
                <w:spacing w:val="-1"/>
                <w:sz w:val="20"/>
                <w:szCs w:val="20"/>
                <w:lang w:val="pl-PL"/>
              </w:rPr>
              <w:t>‐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1989”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  <w:lang w:val="pl-PL"/>
              </w:rPr>
            </w:pP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>Krzyż</w:t>
            </w:r>
          </w:p>
          <w:p w:rsidR="00924B1F" w:rsidRPr="002109E5" w:rsidRDefault="00924B1F" w:rsidP="002109E5">
            <w:pPr>
              <w:pStyle w:val="TableParagraph"/>
              <w:spacing w:before="1" w:line="239" w:lineRule="auto"/>
              <w:ind w:left="63"/>
              <w:rPr>
                <w:rFonts w:ascii="Times New Roman" w:hAnsi="Times New Roman"/>
                <w:sz w:val="20"/>
                <w:szCs w:val="20"/>
                <w:lang w:val="pl-PL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Kawalerski</w:t>
            </w:r>
            <w:r w:rsidRPr="002109E5">
              <w:rPr>
                <w:rFonts w:ascii="Times New Roman" w:hAnsi="Times New Roman"/>
                <w:spacing w:val="20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Orderu</w:t>
            </w:r>
            <w:r w:rsidRPr="002109E5">
              <w:rPr>
                <w:rFonts w:ascii="Times New Roman" w:hAnsi="Times New Roman"/>
                <w:spacing w:val="20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Odrodzenia</w:t>
            </w:r>
            <w:r w:rsidRPr="002109E5">
              <w:rPr>
                <w:rFonts w:ascii="Times New Roman" w:hAnsi="Times New Roman"/>
                <w:spacing w:val="28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Polski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before="1" w:line="239" w:lineRule="auto"/>
              <w:ind w:left="64"/>
              <w:rPr>
                <w:rFonts w:ascii="Times New Roman" w:hAnsi="Times New Roman"/>
                <w:sz w:val="20"/>
                <w:szCs w:val="20"/>
                <w:lang w:val="pl-PL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Postanowieniem</w:t>
            </w:r>
            <w:r w:rsidRPr="002109E5">
              <w:rPr>
                <w:rFonts w:ascii="Times New Roman" w:hAnsi="Times New Roman"/>
                <w:spacing w:val="1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Prezydenta</w:t>
            </w:r>
            <w:r w:rsidRPr="002109E5">
              <w:rPr>
                <w:rFonts w:ascii="Times New Roman" w:hAnsi="Times New Roman"/>
                <w:spacing w:val="-2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>RP z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>dnia</w:t>
            </w:r>
            <w:r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>24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 xml:space="preserve"> stycznia 2014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 xml:space="preserve">r. 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za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wybitne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 xml:space="preserve">zasługi 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>w</w:t>
            </w:r>
            <w:r w:rsidRPr="002109E5">
              <w:rPr>
                <w:rFonts w:ascii="Times New Roman" w:hAnsi="Times New Roman"/>
                <w:spacing w:val="27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działalności</w:t>
            </w:r>
            <w:r w:rsidRPr="002109E5">
              <w:rPr>
                <w:rFonts w:ascii="Times New Roman" w:hAnsi="Times New Roman"/>
                <w:spacing w:val="-3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>na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>rzecz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 xml:space="preserve"> przemian</w:t>
            </w:r>
            <w:r w:rsidRPr="002109E5">
              <w:rPr>
                <w:rFonts w:ascii="Times New Roman" w:hAnsi="Times New Roman"/>
                <w:spacing w:val="26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demokratycznych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w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 xml:space="preserve"> Polsce</w:t>
            </w:r>
          </w:p>
        </w:tc>
      </w:tr>
      <w:tr w:rsidR="00924B1F" w:rsidRPr="000F3EC0" w:rsidTr="000F3EC0">
        <w:trPr>
          <w:trHeight w:hRule="exact" w:val="1475"/>
        </w:trPr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Pan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Józef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4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Wiśniewski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Łódź</w:t>
            </w: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  <w:lang w:val="pl-PL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Stowarzyszenie</w:t>
            </w:r>
          </w:p>
          <w:p w:rsidR="00924B1F" w:rsidRPr="002109E5" w:rsidRDefault="00924B1F" w:rsidP="002109E5">
            <w:pPr>
              <w:pStyle w:val="TableParagraph"/>
              <w:spacing w:before="1" w:line="239" w:lineRule="auto"/>
              <w:ind w:left="63"/>
              <w:rPr>
                <w:rFonts w:ascii="Times New Roman" w:hAnsi="Times New Roman"/>
                <w:sz w:val="20"/>
                <w:szCs w:val="20"/>
                <w:lang w:val="pl-PL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„Związek</w:t>
            </w:r>
            <w:r w:rsidRPr="002109E5">
              <w:rPr>
                <w:rFonts w:ascii="Times New Roman" w:hAnsi="Times New Roman"/>
                <w:spacing w:val="21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Weteranów</w:t>
            </w:r>
            <w:r w:rsidRPr="002109E5">
              <w:rPr>
                <w:rFonts w:ascii="Times New Roman" w:hAnsi="Times New Roman"/>
                <w:spacing w:val="28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Trzeciej</w:t>
            </w:r>
            <w:r w:rsidRPr="002109E5">
              <w:rPr>
                <w:rFonts w:ascii="Times New Roman" w:hAnsi="Times New Roman"/>
                <w:spacing w:val="20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Konspiracji</w:t>
            </w:r>
            <w:r w:rsidRPr="002109E5">
              <w:rPr>
                <w:rFonts w:ascii="Times New Roman" w:hAnsi="Times New Roman"/>
                <w:spacing w:val="29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1956</w:t>
            </w:r>
            <w:r w:rsidRPr="002109E5">
              <w:rPr>
                <w:spacing w:val="-1"/>
                <w:sz w:val="20"/>
                <w:szCs w:val="20"/>
                <w:lang w:val="pl-PL"/>
              </w:rPr>
              <w:t>‐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1989”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  <w:lang w:val="pl-PL"/>
              </w:rPr>
            </w:pP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>Krzyż</w:t>
            </w:r>
          </w:p>
          <w:p w:rsidR="00924B1F" w:rsidRPr="002109E5" w:rsidRDefault="00924B1F" w:rsidP="002109E5">
            <w:pPr>
              <w:pStyle w:val="TableParagraph"/>
              <w:spacing w:before="1" w:line="239" w:lineRule="auto"/>
              <w:ind w:left="63"/>
              <w:rPr>
                <w:rFonts w:ascii="Times New Roman" w:hAnsi="Times New Roman"/>
                <w:sz w:val="20"/>
                <w:szCs w:val="20"/>
                <w:lang w:val="pl-PL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Kawalerski</w:t>
            </w:r>
            <w:r w:rsidRPr="002109E5">
              <w:rPr>
                <w:rFonts w:ascii="Times New Roman" w:hAnsi="Times New Roman"/>
                <w:spacing w:val="20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Orderu</w:t>
            </w:r>
            <w:r w:rsidRPr="002109E5">
              <w:rPr>
                <w:rFonts w:ascii="Times New Roman" w:hAnsi="Times New Roman"/>
                <w:spacing w:val="20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Odrodzenia</w:t>
            </w:r>
            <w:r w:rsidRPr="002109E5">
              <w:rPr>
                <w:rFonts w:ascii="Times New Roman" w:hAnsi="Times New Roman"/>
                <w:spacing w:val="28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Polski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before="1" w:line="239" w:lineRule="auto"/>
              <w:ind w:left="64"/>
              <w:rPr>
                <w:rFonts w:ascii="Times New Roman" w:hAnsi="Times New Roman"/>
                <w:sz w:val="20"/>
                <w:szCs w:val="20"/>
                <w:lang w:val="pl-PL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Postanowieniem</w:t>
            </w:r>
            <w:r w:rsidRPr="002109E5">
              <w:rPr>
                <w:rFonts w:ascii="Times New Roman" w:hAnsi="Times New Roman"/>
                <w:spacing w:val="1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Prezydenta</w:t>
            </w:r>
            <w:r w:rsidRPr="002109E5">
              <w:rPr>
                <w:rFonts w:ascii="Times New Roman" w:hAnsi="Times New Roman"/>
                <w:spacing w:val="-2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>RP z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>dnia</w:t>
            </w:r>
            <w:r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>24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 xml:space="preserve"> stycznia 2014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 xml:space="preserve">r. 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za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wybitne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 xml:space="preserve">zasługi 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>w</w:t>
            </w:r>
            <w:r w:rsidRPr="002109E5">
              <w:rPr>
                <w:rFonts w:ascii="Times New Roman" w:hAnsi="Times New Roman"/>
                <w:spacing w:val="27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działalności</w:t>
            </w:r>
            <w:r w:rsidRPr="002109E5">
              <w:rPr>
                <w:rFonts w:ascii="Times New Roman" w:hAnsi="Times New Roman"/>
                <w:spacing w:val="-3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>na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>rzecz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 xml:space="preserve"> przemian</w:t>
            </w:r>
            <w:r w:rsidRPr="002109E5">
              <w:rPr>
                <w:rFonts w:ascii="Times New Roman" w:hAnsi="Times New Roman"/>
                <w:spacing w:val="26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demokratycznych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w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 xml:space="preserve"> Polsce</w:t>
            </w:r>
          </w:p>
        </w:tc>
      </w:tr>
      <w:tr w:rsidR="00924B1F" w:rsidRPr="000F3EC0" w:rsidTr="000F3EC0">
        <w:trPr>
          <w:trHeight w:hRule="exact" w:val="1475"/>
        </w:trPr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Pan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Roman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4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Malmon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z w:val="20"/>
                <w:szCs w:val="20"/>
              </w:rPr>
              <w:t>Pabianice</w:t>
            </w: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  <w:lang w:val="pl-PL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Stowarzyszenie</w:t>
            </w:r>
          </w:p>
          <w:p w:rsidR="00924B1F" w:rsidRPr="002109E5" w:rsidRDefault="00924B1F" w:rsidP="002109E5">
            <w:pPr>
              <w:pStyle w:val="TableParagraph"/>
              <w:spacing w:before="1" w:line="239" w:lineRule="auto"/>
              <w:ind w:left="63"/>
              <w:rPr>
                <w:rFonts w:ascii="Times New Roman" w:hAnsi="Times New Roman"/>
                <w:sz w:val="20"/>
                <w:szCs w:val="20"/>
                <w:lang w:val="pl-PL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„Związek</w:t>
            </w:r>
            <w:r w:rsidRPr="002109E5">
              <w:rPr>
                <w:rFonts w:ascii="Times New Roman" w:hAnsi="Times New Roman"/>
                <w:spacing w:val="21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Weteranów</w:t>
            </w:r>
            <w:r w:rsidRPr="002109E5">
              <w:rPr>
                <w:rFonts w:ascii="Times New Roman" w:hAnsi="Times New Roman"/>
                <w:spacing w:val="28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Trzeciej</w:t>
            </w:r>
            <w:r w:rsidRPr="002109E5">
              <w:rPr>
                <w:rFonts w:ascii="Times New Roman" w:hAnsi="Times New Roman"/>
                <w:spacing w:val="20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Konspiracji</w:t>
            </w:r>
            <w:r w:rsidRPr="002109E5">
              <w:rPr>
                <w:rFonts w:ascii="Times New Roman" w:hAnsi="Times New Roman"/>
                <w:spacing w:val="29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1956</w:t>
            </w:r>
            <w:r w:rsidRPr="002109E5">
              <w:rPr>
                <w:spacing w:val="-1"/>
                <w:sz w:val="20"/>
                <w:szCs w:val="20"/>
                <w:lang w:val="pl-PL"/>
              </w:rPr>
              <w:t>‐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1989”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Złoty Krzyż</w:t>
            </w:r>
          </w:p>
          <w:p w:rsidR="00924B1F" w:rsidRPr="002109E5" w:rsidRDefault="00924B1F" w:rsidP="002109E5">
            <w:pPr>
              <w:pStyle w:val="TableParagraph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Zasługi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ind w:left="64"/>
              <w:rPr>
                <w:rFonts w:ascii="Times New Roman" w:hAnsi="Times New Roman"/>
                <w:sz w:val="20"/>
                <w:szCs w:val="20"/>
                <w:lang w:val="pl-PL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Postanowieniem</w:t>
            </w:r>
            <w:r w:rsidRPr="002109E5">
              <w:rPr>
                <w:rFonts w:ascii="Times New Roman" w:hAnsi="Times New Roman"/>
                <w:spacing w:val="1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Prezydenta</w:t>
            </w:r>
            <w:r w:rsidRPr="002109E5">
              <w:rPr>
                <w:rFonts w:ascii="Times New Roman" w:hAnsi="Times New Roman"/>
                <w:spacing w:val="-2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>RP z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>dnia</w:t>
            </w:r>
            <w:r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>24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 xml:space="preserve"> stycznia 2014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 xml:space="preserve">r. 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za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zasługi</w:t>
            </w:r>
            <w:r w:rsidRPr="002109E5">
              <w:rPr>
                <w:rFonts w:ascii="Times New Roman" w:hAnsi="Times New Roman"/>
                <w:spacing w:val="-2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2"/>
                <w:sz w:val="20"/>
                <w:szCs w:val="20"/>
                <w:lang w:val="pl-PL"/>
              </w:rPr>
              <w:br/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>w</w:t>
            </w:r>
            <w:r w:rsidRPr="002109E5">
              <w:rPr>
                <w:rFonts w:ascii="Times New Roman" w:hAnsi="Times New Roman"/>
                <w:spacing w:val="29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działalności</w:t>
            </w:r>
            <w:r w:rsidRPr="002109E5">
              <w:rPr>
                <w:rFonts w:ascii="Times New Roman" w:hAnsi="Times New Roman"/>
                <w:spacing w:val="-3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>na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>rzecz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 xml:space="preserve"> przemian</w:t>
            </w:r>
            <w:r w:rsidRPr="002109E5">
              <w:rPr>
                <w:rFonts w:ascii="Times New Roman" w:hAnsi="Times New Roman"/>
                <w:spacing w:val="26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demokratycznych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w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 xml:space="preserve"> Polsce</w:t>
            </w:r>
          </w:p>
        </w:tc>
      </w:tr>
      <w:tr w:rsidR="00924B1F" w:rsidRPr="000F3EC0" w:rsidTr="000F3EC0">
        <w:trPr>
          <w:trHeight w:hRule="exact" w:val="1475"/>
        </w:trPr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z w:val="20"/>
                <w:szCs w:val="20"/>
              </w:rPr>
              <w:t>Pani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Maria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4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z w:val="20"/>
                <w:szCs w:val="20"/>
              </w:rPr>
              <w:t>Straus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Pajęczno</w:t>
            </w: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  <w:lang w:val="pl-PL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Stowarzyszenie</w:t>
            </w:r>
          </w:p>
          <w:p w:rsidR="00924B1F" w:rsidRPr="002109E5" w:rsidRDefault="00924B1F" w:rsidP="002109E5">
            <w:pPr>
              <w:pStyle w:val="TableParagraph"/>
              <w:spacing w:before="1" w:line="239" w:lineRule="auto"/>
              <w:ind w:left="63"/>
              <w:rPr>
                <w:rFonts w:ascii="Times New Roman" w:hAnsi="Times New Roman"/>
                <w:sz w:val="20"/>
                <w:szCs w:val="20"/>
                <w:lang w:val="pl-PL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„Związek</w:t>
            </w:r>
            <w:r w:rsidRPr="002109E5">
              <w:rPr>
                <w:rFonts w:ascii="Times New Roman" w:hAnsi="Times New Roman"/>
                <w:spacing w:val="21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Weteranów</w:t>
            </w:r>
            <w:r w:rsidRPr="002109E5">
              <w:rPr>
                <w:rFonts w:ascii="Times New Roman" w:hAnsi="Times New Roman"/>
                <w:spacing w:val="28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Trzeciej</w:t>
            </w:r>
            <w:r w:rsidRPr="002109E5">
              <w:rPr>
                <w:rFonts w:ascii="Times New Roman" w:hAnsi="Times New Roman"/>
                <w:spacing w:val="20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Konspiracji</w:t>
            </w:r>
            <w:r w:rsidRPr="002109E5">
              <w:rPr>
                <w:rFonts w:ascii="Times New Roman" w:hAnsi="Times New Roman"/>
                <w:spacing w:val="29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1956</w:t>
            </w:r>
            <w:r w:rsidRPr="002109E5">
              <w:rPr>
                <w:spacing w:val="-1"/>
                <w:sz w:val="20"/>
                <w:szCs w:val="20"/>
                <w:lang w:val="pl-PL"/>
              </w:rPr>
              <w:t>‐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1989”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Złoty Krzyż</w:t>
            </w:r>
          </w:p>
          <w:p w:rsidR="00924B1F" w:rsidRPr="002109E5" w:rsidRDefault="00924B1F" w:rsidP="002109E5">
            <w:pPr>
              <w:pStyle w:val="TableParagraph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Zasługi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ind w:left="64"/>
              <w:rPr>
                <w:rFonts w:ascii="Times New Roman" w:hAnsi="Times New Roman"/>
                <w:sz w:val="20"/>
                <w:szCs w:val="20"/>
                <w:lang w:val="pl-PL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Postanowieniem</w:t>
            </w:r>
            <w:r w:rsidRPr="002109E5">
              <w:rPr>
                <w:rFonts w:ascii="Times New Roman" w:hAnsi="Times New Roman"/>
                <w:spacing w:val="1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Prezydenta</w:t>
            </w:r>
            <w:r w:rsidRPr="002109E5">
              <w:rPr>
                <w:rFonts w:ascii="Times New Roman" w:hAnsi="Times New Roman"/>
                <w:spacing w:val="-2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>RP z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>dnia</w:t>
            </w:r>
            <w:r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>24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 xml:space="preserve"> stycznia 2014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 xml:space="preserve">r. 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za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zasługi</w:t>
            </w:r>
            <w:r w:rsidRPr="002109E5">
              <w:rPr>
                <w:rFonts w:ascii="Times New Roman" w:hAnsi="Times New Roman"/>
                <w:spacing w:val="-2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2"/>
                <w:sz w:val="20"/>
                <w:szCs w:val="20"/>
                <w:lang w:val="pl-PL"/>
              </w:rPr>
              <w:br/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>w</w:t>
            </w:r>
            <w:r w:rsidRPr="002109E5">
              <w:rPr>
                <w:rFonts w:ascii="Times New Roman" w:hAnsi="Times New Roman"/>
                <w:spacing w:val="29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działalności</w:t>
            </w:r>
            <w:r w:rsidRPr="002109E5">
              <w:rPr>
                <w:rFonts w:ascii="Times New Roman" w:hAnsi="Times New Roman"/>
                <w:spacing w:val="-3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>na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>rzecz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 xml:space="preserve"> przemian</w:t>
            </w:r>
            <w:r w:rsidRPr="002109E5">
              <w:rPr>
                <w:rFonts w:ascii="Times New Roman" w:hAnsi="Times New Roman"/>
                <w:spacing w:val="26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demokratycznych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w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 xml:space="preserve"> Polsce</w:t>
            </w:r>
          </w:p>
        </w:tc>
      </w:tr>
      <w:tr w:rsidR="00924B1F" w:rsidRPr="000F3EC0" w:rsidTr="000F3EC0">
        <w:trPr>
          <w:trHeight w:hRule="exact" w:val="1475"/>
        </w:trPr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Pan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Ryszard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4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Ostanówko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Łódź</w:t>
            </w: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  <w:lang w:val="pl-PL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Stowarzyszenie</w:t>
            </w:r>
          </w:p>
          <w:p w:rsidR="00924B1F" w:rsidRPr="002109E5" w:rsidRDefault="00924B1F" w:rsidP="002109E5">
            <w:pPr>
              <w:pStyle w:val="TableParagraph"/>
              <w:spacing w:before="1" w:line="239" w:lineRule="auto"/>
              <w:ind w:left="63"/>
              <w:rPr>
                <w:rFonts w:ascii="Times New Roman" w:hAnsi="Times New Roman"/>
                <w:sz w:val="20"/>
                <w:szCs w:val="20"/>
                <w:lang w:val="pl-PL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„Związek</w:t>
            </w:r>
            <w:r w:rsidRPr="002109E5">
              <w:rPr>
                <w:rFonts w:ascii="Times New Roman" w:hAnsi="Times New Roman"/>
                <w:spacing w:val="21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Weteranów</w:t>
            </w:r>
            <w:r w:rsidRPr="002109E5">
              <w:rPr>
                <w:rFonts w:ascii="Times New Roman" w:hAnsi="Times New Roman"/>
                <w:spacing w:val="28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Trzeciej</w:t>
            </w:r>
            <w:r w:rsidRPr="002109E5">
              <w:rPr>
                <w:rFonts w:ascii="Times New Roman" w:hAnsi="Times New Roman"/>
                <w:spacing w:val="20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Konspiracji</w:t>
            </w:r>
            <w:r w:rsidRPr="002109E5">
              <w:rPr>
                <w:rFonts w:ascii="Times New Roman" w:hAnsi="Times New Roman"/>
                <w:spacing w:val="29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1956</w:t>
            </w:r>
            <w:r w:rsidRPr="002109E5">
              <w:rPr>
                <w:spacing w:val="-1"/>
                <w:sz w:val="20"/>
                <w:szCs w:val="20"/>
                <w:lang w:val="pl-PL"/>
              </w:rPr>
              <w:t>‐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1989”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Srebrny</w:t>
            </w:r>
          </w:p>
          <w:p w:rsidR="00924B1F" w:rsidRPr="002109E5" w:rsidRDefault="00924B1F" w:rsidP="002109E5">
            <w:pPr>
              <w:pStyle w:val="TableParagraph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z w:val="20"/>
                <w:szCs w:val="20"/>
              </w:rPr>
              <w:t>Krzyż</w:t>
            </w:r>
            <w:r w:rsidRPr="002109E5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Zasługi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ind w:left="64"/>
              <w:rPr>
                <w:rFonts w:ascii="Times New Roman" w:hAnsi="Times New Roman"/>
                <w:sz w:val="20"/>
                <w:szCs w:val="20"/>
                <w:lang w:val="pl-PL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Postanowieniem</w:t>
            </w:r>
            <w:r w:rsidRPr="002109E5">
              <w:rPr>
                <w:rFonts w:ascii="Times New Roman" w:hAnsi="Times New Roman"/>
                <w:spacing w:val="1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Prezydenta</w:t>
            </w:r>
            <w:r w:rsidRPr="002109E5">
              <w:rPr>
                <w:rFonts w:ascii="Times New Roman" w:hAnsi="Times New Roman"/>
                <w:spacing w:val="-2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>RP z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>dnia</w:t>
            </w:r>
            <w:r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>24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 xml:space="preserve"> stycznia 2014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 xml:space="preserve">r. 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za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zasługi</w:t>
            </w:r>
            <w:r w:rsidRPr="002109E5">
              <w:rPr>
                <w:rFonts w:ascii="Times New Roman" w:hAnsi="Times New Roman"/>
                <w:spacing w:val="-2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2"/>
                <w:sz w:val="20"/>
                <w:szCs w:val="20"/>
                <w:lang w:val="pl-PL"/>
              </w:rPr>
              <w:br/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>w</w:t>
            </w:r>
            <w:r w:rsidRPr="002109E5">
              <w:rPr>
                <w:rFonts w:ascii="Times New Roman" w:hAnsi="Times New Roman"/>
                <w:spacing w:val="29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działalności</w:t>
            </w:r>
            <w:r w:rsidRPr="002109E5">
              <w:rPr>
                <w:rFonts w:ascii="Times New Roman" w:hAnsi="Times New Roman"/>
                <w:spacing w:val="-3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>na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>rzecz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 xml:space="preserve"> przemian</w:t>
            </w:r>
            <w:r w:rsidRPr="002109E5">
              <w:rPr>
                <w:rFonts w:ascii="Times New Roman" w:hAnsi="Times New Roman"/>
                <w:spacing w:val="26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demokratycznych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w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 xml:space="preserve"> Polsce</w:t>
            </w:r>
          </w:p>
        </w:tc>
      </w:tr>
      <w:tr w:rsidR="00924B1F" w:rsidRPr="000F3EC0" w:rsidTr="000F3EC0">
        <w:trPr>
          <w:trHeight w:hRule="exact" w:val="986"/>
        </w:trPr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Pan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Marek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4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Andrzejewski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Kutno</w:t>
            </w: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IPN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z w:val="20"/>
                <w:szCs w:val="20"/>
              </w:rPr>
              <w:t>Krzyż</w:t>
            </w:r>
          </w:p>
          <w:p w:rsidR="00924B1F" w:rsidRPr="002109E5" w:rsidRDefault="00924B1F" w:rsidP="000F3EC0">
            <w:pPr>
              <w:pStyle w:val="TableParagraph"/>
              <w:ind w:right="132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Wolności</w:t>
            </w:r>
            <w:r w:rsidRPr="002109E5">
              <w:rPr>
                <w:rFonts w:ascii="Times New Roman" w:hAnsi="Times New Roman"/>
                <w:spacing w:val="6"/>
                <w:sz w:val="20"/>
                <w:szCs w:val="20"/>
              </w:rPr>
              <w:t xml:space="preserve"> </w:t>
            </w:r>
            <w:r w:rsidRPr="002109E5">
              <w:rPr>
                <w:rFonts w:ascii="Times New Roman" w:hAnsi="Times New Roman"/>
                <w:sz w:val="20"/>
                <w:szCs w:val="20"/>
              </w:rPr>
              <w:t xml:space="preserve">i </w:t>
            </w:r>
            <w:r>
              <w:rPr>
                <w:rFonts w:ascii="Times New Roman" w:hAnsi="Times New Roman"/>
                <w:sz w:val="20"/>
                <w:szCs w:val="20"/>
              </w:rPr>
              <w:t>S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olidarności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4"/>
              <w:rPr>
                <w:rFonts w:ascii="Times New Roman" w:hAnsi="Times New Roman"/>
                <w:sz w:val="20"/>
                <w:szCs w:val="20"/>
                <w:lang w:val="pl-PL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 xml:space="preserve">Za zasługi 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>w</w:t>
            </w:r>
            <w:r w:rsidRPr="002109E5">
              <w:rPr>
                <w:rFonts w:ascii="Times New Roman" w:hAnsi="Times New Roman"/>
                <w:spacing w:val="-2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działalności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na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rzecz</w:t>
            </w:r>
          </w:p>
          <w:p w:rsidR="00924B1F" w:rsidRPr="002109E5" w:rsidRDefault="00924B1F" w:rsidP="002109E5">
            <w:pPr>
              <w:pStyle w:val="TableParagraph"/>
              <w:ind w:left="64" w:right="112"/>
              <w:rPr>
                <w:rFonts w:ascii="Times New Roman" w:hAnsi="Times New Roman"/>
                <w:sz w:val="20"/>
                <w:szCs w:val="20"/>
                <w:lang w:val="pl-PL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niepodległości</w:t>
            </w:r>
            <w:r w:rsidRPr="002109E5">
              <w:rPr>
                <w:rFonts w:ascii="Times New Roman" w:hAnsi="Times New Roman"/>
                <w:spacing w:val="-3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i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suwerenności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Polski</w:t>
            </w:r>
            <w:r w:rsidRPr="002109E5">
              <w:rPr>
                <w:rFonts w:ascii="Times New Roman" w:hAnsi="Times New Roman"/>
                <w:spacing w:val="24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oraz respektowania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praw</w:t>
            </w:r>
            <w:r w:rsidRPr="002109E5">
              <w:rPr>
                <w:rFonts w:ascii="Times New Roman" w:hAnsi="Times New Roman"/>
                <w:spacing w:val="-2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człowieka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br/>
              <w:t>w</w:t>
            </w:r>
            <w:r w:rsidRPr="002109E5">
              <w:rPr>
                <w:rFonts w:ascii="Times New Roman" w:hAnsi="Times New Roman"/>
                <w:spacing w:val="24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Polskiej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Rzeczypospolitej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Ludowej</w:t>
            </w:r>
          </w:p>
        </w:tc>
      </w:tr>
      <w:tr w:rsidR="00924B1F" w:rsidRPr="000F3EC0" w:rsidTr="000F3EC0">
        <w:trPr>
          <w:trHeight w:hRule="exact" w:val="988"/>
        </w:trPr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Pan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z w:val="20"/>
                <w:szCs w:val="20"/>
              </w:rPr>
              <w:t>Idzi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4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Antczak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smartTag w:uri="urn:schemas-microsoft-com:office:smarttags" w:element="place">
              <w:smartTag w:uri="urn:schemas-microsoft-com:office:smarttags" w:element="City">
                <w:r w:rsidRPr="002109E5">
                  <w:rPr>
                    <w:rFonts w:ascii="Times New Roman" w:hAnsi="Times New Roman"/>
                    <w:spacing w:val="-1"/>
                    <w:sz w:val="20"/>
                    <w:szCs w:val="20"/>
                  </w:rPr>
                  <w:t>Zgierz</w:t>
                </w:r>
              </w:smartTag>
            </w:smartTag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IPN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z w:val="20"/>
                <w:szCs w:val="20"/>
              </w:rPr>
              <w:t>Krzyż</w:t>
            </w:r>
          </w:p>
          <w:p w:rsidR="00924B1F" w:rsidRPr="002109E5" w:rsidRDefault="00924B1F" w:rsidP="002109E5">
            <w:pPr>
              <w:pStyle w:val="TableParagraph"/>
              <w:ind w:left="63" w:right="132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Wolności</w:t>
            </w:r>
            <w:r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2109E5">
              <w:rPr>
                <w:rFonts w:ascii="Times New Roman" w:hAnsi="Times New Roman"/>
                <w:sz w:val="20"/>
                <w:szCs w:val="20"/>
              </w:rPr>
              <w:t xml:space="preserve">i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Solidarności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4"/>
              <w:rPr>
                <w:rFonts w:ascii="Times New Roman" w:hAnsi="Times New Roman"/>
                <w:sz w:val="20"/>
                <w:szCs w:val="20"/>
                <w:lang w:val="pl-PL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 xml:space="preserve">Za zasługi 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>w</w:t>
            </w:r>
            <w:r w:rsidRPr="002109E5">
              <w:rPr>
                <w:rFonts w:ascii="Times New Roman" w:hAnsi="Times New Roman"/>
                <w:spacing w:val="-2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działalności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na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rzecz</w:t>
            </w:r>
          </w:p>
          <w:p w:rsidR="00924B1F" w:rsidRPr="002109E5" w:rsidRDefault="00924B1F" w:rsidP="002109E5">
            <w:pPr>
              <w:pStyle w:val="TableParagraph"/>
              <w:ind w:left="64" w:right="112"/>
              <w:rPr>
                <w:rFonts w:ascii="Times New Roman" w:hAnsi="Times New Roman"/>
                <w:sz w:val="20"/>
                <w:szCs w:val="20"/>
                <w:lang w:val="pl-PL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niepodległości</w:t>
            </w:r>
            <w:r w:rsidRPr="002109E5">
              <w:rPr>
                <w:rFonts w:ascii="Times New Roman" w:hAnsi="Times New Roman"/>
                <w:spacing w:val="-3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i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suwerenności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Polski</w:t>
            </w:r>
            <w:r w:rsidRPr="002109E5">
              <w:rPr>
                <w:rFonts w:ascii="Times New Roman" w:hAnsi="Times New Roman"/>
                <w:spacing w:val="24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oraz respektowania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praw</w:t>
            </w:r>
            <w:r w:rsidRPr="002109E5">
              <w:rPr>
                <w:rFonts w:ascii="Times New Roman" w:hAnsi="Times New Roman"/>
                <w:spacing w:val="-2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człowieka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br/>
              <w:t>w</w:t>
            </w:r>
            <w:r w:rsidRPr="002109E5">
              <w:rPr>
                <w:rFonts w:ascii="Times New Roman" w:hAnsi="Times New Roman"/>
                <w:spacing w:val="24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Polskiej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Rzeczypospolitej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Ludowej</w:t>
            </w:r>
          </w:p>
        </w:tc>
      </w:tr>
      <w:tr w:rsidR="00924B1F" w:rsidRPr="002109E5" w:rsidTr="000F3EC0">
        <w:trPr>
          <w:trHeight w:hRule="exact" w:val="986"/>
        </w:trPr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Pan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z w:val="20"/>
                <w:szCs w:val="20"/>
              </w:rPr>
              <w:t>Krzysztof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4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Dąbrowa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Łask</w:t>
            </w: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IPN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z w:val="20"/>
                <w:szCs w:val="20"/>
              </w:rPr>
              <w:t>Krzyż</w:t>
            </w:r>
          </w:p>
          <w:p w:rsidR="00924B1F" w:rsidRPr="002109E5" w:rsidRDefault="00924B1F" w:rsidP="002109E5">
            <w:pPr>
              <w:pStyle w:val="TableParagraph"/>
              <w:spacing w:line="239" w:lineRule="auto"/>
              <w:ind w:left="63" w:right="348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Wolności</w:t>
            </w:r>
            <w:r w:rsidRPr="002109E5">
              <w:rPr>
                <w:rFonts w:ascii="Times New Roman" w:hAnsi="Times New Roman"/>
                <w:spacing w:val="26"/>
                <w:sz w:val="20"/>
                <w:szCs w:val="20"/>
              </w:rPr>
              <w:t xml:space="preserve"> </w:t>
            </w:r>
            <w:r w:rsidRPr="002109E5">
              <w:rPr>
                <w:rFonts w:ascii="Times New Roman" w:hAnsi="Times New Roman"/>
                <w:sz w:val="20"/>
                <w:szCs w:val="20"/>
              </w:rPr>
              <w:t>i</w:t>
            </w:r>
          </w:p>
          <w:p w:rsidR="00924B1F" w:rsidRPr="002109E5" w:rsidRDefault="00924B1F" w:rsidP="002109E5">
            <w:pPr>
              <w:pStyle w:val="TableParagraph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Solidarności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4"/>
              <w:rPr>
                <w:rFonts w:ascii="Times New Roman" w:hAnsi="Times New Roman"/>
                <w:sz w:val="20"/>
                <w:szCs w:val="20"/>
                <w:lang w:val="pl-PL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 xml:space="preserve">Za zasługi 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>w</w:t>
            </w:r>
            <w:r w:rsidRPr="002109E5">
              <w:rPr>
                <w:rFonts w:ascii="Times New Roman" w:hAnsi="Times New Roman"/>
                <w:spacing w:val="-2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działalności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na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rzecz</w:t>
            </w:r>
          </w:p>
          <w:p w:rsidR="00924B1F" w:rsidRPr="002109E5" w:rsidRDefault="00924B1F" w:rsidP="002109E5">
            <w:pPr>
              <w:pStyle w:val="TableParagraph"/>
              <w:spacing w:line="239" w:lineRule="auto"/>
              <w:ind w:left="64" w:right="112"/>
              <w:rPr>
                <w:rFonts w:ascii="Times New Roman" w:hAnsi="Times New Roman"/>
                <w:sz w:val="20"/>
                <w:szCs w:val="20"/>
                <w:lang w:val="pl-PL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niepodległości</w:t>
            </w:r>
            <w:r w:rsidRPr="002109E5">
              <w:rPr>
                <w:rFonts w:ascii="Times New Roman" w:hAnsi="Times New Roman"/>
                <w:spacing w:val="-3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i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suwerenności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Polski</w:t>
            </w:r>
            <w:r w:rsidRPr="002109E5">
              <w:rPr>
                <w:rFonts w:ascii="Times New Roman" w:hAnsi="Times New Roman"/>
                <w:spacing w:val="24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oraz respektowania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praw</w:t>
            </w:r>
            <w:r w:rsidRPr="002109E5">
              <w:rPr>
                <w:rFonts w:ascii="Times New Roman" w:hAnsi="Times New Roman"/>
                <w:spacing w:val="-2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człowieka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w</w:t>
            </w:r>
          </w:p>
          <w:p w:rsidR="00924B1F" w:rsidRPr="002109E5" w:rsidRDefault="00924B1F" w:rsidP="002109E5">
            <w:pPr>
              <w:pStyle w:val="TableParagraph"/>
              <w:ind w:left="64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z w:val="20"/>
                <w:szCs w:val="20"/>
              </w:rPr>
              <w:t>PRL</w:t>
            </w:r>
          </w:p>
        </w:tc>
      </w:tr>
      <w:tr w:rsidR="00924B1F" w:rsidRPr="002109E5" w:rsidTr="000F3EC0">
        <w:trPr>
          <w:trHeight w:hRule="exact" w:val="498"/>
        </w:trPr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Pan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smartTag w:uri="urn:schemas-microsoft-com:office:smarttags" w:element="place">
              <w:r w:rsidRPr="002109E5">
                <w:rPr>
                  <w:rFonts w:ascii="Times New Roman" w:hAnsi="Times New Roman"/>
                  <w:sz w:val="20"/>
                  <w:szCs w:val="20"/>
                </w:rPr>
                <w:t>Lech</w:t>
              </w:r>
            </w:smartTag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4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z w:val="20"/>
                <w:szCs w:val="20"/>
              </w:rPr>
              <w:t>Dąbski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smartTag w:uri="urn:schemas-microsoft-com:office:smarttags" w:element="place">
              <w:smartTag w:uri="urn:schemas-microsoft-com:office:smarttags" w:element="City">
                <w:r w:rsidRPr="002109E5">
                  <w:rPr>
                    <w:rFonts w:ascii="Times New Roman" w:hAnsi="Times New Roman"/>
                    <w:spacing w:val="-1"/>
                    <w:sz w:val="20"/>
                    <w:szCs w:val="20"/>
                  </w:rPr>
                  <w:t>Zgierz</w:t>
                </w:r>
              </w:smartTag>
            </w:smartTag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IPN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z w:val="20"/>
                <w:szCs w:val="20"/>
              </w:rPr>
              <w:t>Krzyż</w:t>
            </w:r>
          </w:p>
          <w:p w:rsidR="00924B1F" w:rsidRPr="002109E5" w:rsidRDefault="00924B1F" w:rsidP="002109E5">
            <w:pPr>
              <w:pStyle w:val="TableParagraph"/>
              <w:spacing w:line="244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Wolności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4"/>
              <w:rPr>
                <w:rFonts w:ascii="Times New Roman" w:hAnsi="Times New Roman"/>
                <w:sz w:val="20"/>
                <w:szCs w:val="20"/>
                <w:lang w:val="pl-PL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 xml:space="preserve">Za zasługi 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>w</w:t>
            </w:r>
            <w:r w:rsidRPr="002109E5">
              <w:rPr>
                <w:rFonts w:ascii="Times New Roman" w:hAnsi="Times New Roman"/>
                <w:spacing w:val="-2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działalności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na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rzecz</w:t>
            </w:r>
          </w:p>
          <w:p w:rsidR="00924B1F" w:rsidRPr="002109E5" w:rsidRDefault="00924B1F" w:rsidP="002109E5">
            <w:pPr>
              <w:pStyle w:val="TableParagraph"/>
              <w:spacing w:line="244" w:lineRule="exact"/>
              <w:ind w:left="64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niepodległości</w:t>
            </w:r>
            <w:r w:rsidRPr="002109E5">
              <w:rPr>
                <w:rFonts w:ascii="Times New Roman" w:hAnsi="Times New Roman"/>
                <w:spacing w:val="-3"/>
                <w:sz w:val="20"/>
                <w:szCs w:val="20"/>
              </w:rPr>
              <w:t xml:space="preserve"> </w:t>
            </w:r>
            <w:r w:rsidRPr="002109E5">
              <w:rPr>
                <w:rFonts w:ascii="Times New Roman" w:hAnsi="Times New Roman"/>
                <w:sz w:val="20"/>
                <w:szCs w:val="20"/>
              </w:rPr>
              <w:t xml:space="preserve">i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suwerenności</w:t>
            </w:r>
            <w:r w:rsidRPr="002109E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Polski</w:t>
            </w:r>
          </w:p>
        </w:tc>
      </w:tr>
    </w:tbl>
    <w:p w:rsidR="00924B1F" w:rsidRPr="00C51EC7" w:rsidRDefault="00924B1F">
      <w:pPr>
        <w:spacing w:line="244" w:lineRule="exact"/>
        <w:rPr>
          <w:rFonts w:ascii="Times New Roman" w:hAnsi="Times New Roman"/>
          <w:sz w:val="20"/>
          <w:szCs w:val="20"/>
        </w:rPr>
        <w:sectPr w:rsidR="00924B1F" w:rsidRPr="00C51EC7">
          <w:type w:val="continuous"/>
          <w:pgSz w:w="11905" w:h="16840"/>
          <w:pgMar w:top="380" w:right="940" w:bottom="280" w:left="940" w:header="708" w:footer="708" w:gutter="0"/>
          <w:cols w:space="708"/>
        </w:sectPr>
      </w:pPr>
    </w:p>
    <w:p w:rsidR="00924B1F" w:rsidRPr="00C51EC7" w:rsidRDefault="00924B1F">
      <w:pPr>
        <w:spacing w:before="9" w:line="90" w:lineRule="exact"/>
        <w:rPr>
          <w:rFonts w:ascii="Times New Roman" w:hAnsi="Times New Roman"/>
          <w:sz w:val="9"/>
          <w:szCs w:val="9"/>
        </w:rPr>
      </w:pPr>
    </w:p>
    <w:tbl>
      <w:tblPr>
        <w:tblW w:w="10241" w:type="dxa"/>
        <w:tblInd w:w="104" w:type="dxa"/>
        <w:tblLayout w:type="fixed"/>
        <w:tblCellMar>
          <w:left w:w="0" w:type="dxa"/>
          <w:right w:w="0" w:type="dxa"/>
        </w:tblCellMar>
        <w:tblLook w:val="01E0"/>
      </w:tblPr>
      <w:tblGrid>
        <w:gridCol w:w="491"/>
        <w:gridCol w:w="994"/>
        <w:gridCol w:w="1261"/>
        <w:gridCol w:w="1044"/>
        <w:gridCol w:w="841"/>
        <w:gridCol w:w="1756"/>
        <w:gridCol w:w="3854"/>
      </w:tblGrid>
      <w:tr w:rsidR="00924B1F" w:rsidRPr="000F3EC0" w:rsidTr="000F3EC0">
        <w:trPr>
          <w:trHeight w:hRule="exact" w:val="499"/>
        </w:trPr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>
            <w:pPr>
              <w:rPr>
                <w:rFonts w:ascii="Times New Roman" w:hAnsi="Times New Roman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>
            <w:pPr>
              <w:rPr>
                <w:rFonts w:ascii="Times New Roman" w:hAnsi="Times New Roman"/>
              </w:rPr>
            </w:pP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>
            <w:pPr>
              <w:rPr>
                <w:rFonts w:ascii="Times New Roman" w:hAnsi="Times New Roman"/>
              </w:rPr>
            </w:pP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>
            <w:pPr>
              <w:rPr>
                <w:rFonts w:ascii="Times New Roman" w:hAnsi="Times New Roman"/>
              </w:rPr>
            </w:pP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>
            <w:pPr>
              <w:rPr>
                <w:rFonts w:ascii="Times New Roman" w:hAnsi="Times New Roman"/>
              </w:rPr>
            </w:pPr>
          </w:p>
        </w:tc>
        <w:tc>
          <w:tcPr>
            <w:tcW w:w="1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z w:val="20"/>
                <w:szCs w:val="20"/>
              </w:rPr>
              <w:t>i</w:t>
            </w:r>
          </w:p>
          <w:p w:rsidR="00924B1F" w:rsidRPr="002109E5" w:rsidRDefault="00924B1F" w:rsidP="002109E5">
            <w:pPr>
              <w:pStyle w:val="TableParagraph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Solidarności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4"/>
              <w:rPr>
                <w:rFonts w:ascii="Times New Roman" w:hAnsi="Times New Roman"/>
                <w:sz w:val="20"/>
                <w:szCs w:val="20"/>
                <w:lang w:val="pl-PL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oraz respektowania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praw</w:t>
            </w:r>
            <w:r w:rsidRPr="002109E5">
              <w:rPr>
                <w:rFonts w:ascii="Times New Roman" w:hAnsi="Times New Roman"/>
                <w:spacing w:val="-2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człowieka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w</w:t>
            </w:r>
          </w:p>
          <w:p w:rsidR="00924B1F" w:rsidRPr="002109E5" w:rsidRDefault="00924B1F" w:rsidP="002109E5">
            <w:pPr>
              <w:pStyle w:val="TableParagraph"/>
              <w:ind w:left="64"/>
              <w:rPr>
                <w:rFonts w:ascii="Times New Roman" w:hAnsi="Times New Roman"/>
                <w:sz w:val="20"/>
                <w:szCs w:val="20"/>
                <w:lang w:val="pl-PL"/>
              </w:rPr>
            </w:pP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>PRL</w:t>
            </w:r>
          </w:p>
        </w:tc>
      </w:tr>
      <w:tr w:rsidR="00924B1F" w:rsidRPr="002109E5" w:rsidTr="000F3EC0">
        <w:trPr>
          <w:trHeight w:hRule="exact" w:val="986"/>
        </w:trPr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Pan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Longin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4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Florkowski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Kutno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IPN</w:t>
            </w:r>
          </w:p>
        </w:tc>
        <w:tc>
          <w:tcPr>
            <w:tcW w:w="1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z w:val="20"/>
                <w:szCs w:val="20"/>
              </w:rPr>
              <w:t>Krzyż</w:t>
            </w:r>
          </w:p>
          <w:p w:rsidR="00924B1F" w:rsidRPr="002109E5" w:rsidRDefault="00924B1F" w:rsidP="002109E5">
            <w:pPr>
              <w:pStyle w:val="TableParagraph"/>
              <w:spacing w:line="239" w:lineRule="auto"/>
              <w:ind w:left="109" w:right="348" w:hanging="46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Wolności</w:t>
            </w:r>
            <w:r w:rsidRPr="002109E5">
              <w:rPr>
                <w:rFonts w:ascii="Times New Roman" w:hAnsi="Times New Roman"/>
                <w:spacing w:val="26"/>
                <w:sz w:val="20"/>
                <w:szCs w:val="20"/>
              </w:rPr>
              <w:t xml:space="preserve"> </w:t>
            </w:r>
            <w:r w:rsidRPr="002109E5">
              <w:rPr>
                <w:rFonts w:ascii="Times New Roman" w:hAnsi="Times New Roman"/>
                <w:sz w:val="20"/>
                <w:szCs w:val="20"/>
              </w:rPr>
              <w:t>i</w:t>
            </w:r>
          </w:p>
          <w:p w:rsidR="00924B1F" w:rsidRPr="002109E5" w:rsidRDefault="00924B1F" w:rsidP="002109E5">
            <w:pPr>
              <w:pStyle w:val="TableParagraph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Solidarności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4"/>
              <w:rPr>
                <w:rFonts w:ascii="Times New Roman" w:hAnsi="Times New Roman"/>
                <w:sz w:val="20"/>
                <w:szCs w:val="20"/>
                <w:lang w:val="pl-PL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 xml:space="preserve">Za zasługi 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>w</w:t>
            </w:r>
            <w:r w:rsidRPr="002109E5">
              <w:rPr>
                <w:rFonts w:ascii="Times New Roman" w:hAnsi="Times New Roman"/>
                <w:spacing w:val="-2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działalności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na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rzecz</w:t>
            </w:r>
          </w:p>
          <w:p w:rsidR="00924B1F" w:rsidRPr="002109E5" w:rsidRDefault="00924B1F" w:rsidP="002109E5">
            <w:pPr>
              <w:pStyle w:val="TableParagraph"/>
              <w:spacing w:line="239" w:lineRule="auto"/>
              <w:ind w:left="64" w:right="112"/>
              <w:rPr>
                <w:rFonts w:ascii="Times New Roman" w:hAnsi="Times New Roman"/>
                <w:sz w:val="20"/>
                <w:szCs w:val="20"/>
                <w:lang w:val="pl-PL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niepodległości</w:t>
            </w:r>
            <w:r w:rsidRPr="002109E5">
              <w:rPr>
                <w:rFonts w:ascii="Times New Roman" w:hAnsi="Times New Roman"/>
                <w:spacing w:val="-3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i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suwerenności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Polski</w:t>
            </w:r>
            <w:r w:rsidRPr="002109E5">
              <w:rPr>
                <w:rFonts w:ascii="Times New Roman" w:hAnsi="Times New Roman"/>
                <w:spacing w:val="24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oraz respektowania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praw</w:t>
            </w:r>
            <w:r w:rsidRPr="002109E5">
              <w:rPr>
                <w:rFonts w:ascii="Times New Roman" w:hAnsi="Times New Roman"/>
                <w:spacing w:val="-2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człowieka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w</w:t>
            </w:r>
          </w:p>
          <w:p w:rsidR="00924B1F" w:rsidRPr="002109E5" w:rsidRDefault="00924B1F" w:rsidP="002109E5">
            <w:pPr>
              <w:pStyle w:val="TableParagraph"/>
              <w:ind w:left="64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Polskiej</w:t>
            </w:r>
            <w:r w:rsidRPr="002109E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Rzeczypospolitej</w:t>
            </w:r>
            <w:r w:rsidRPr="002109E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Ludowej</w:t>
            </w:r>
          </w:p>
        </w:tc>
      </w:tr>
      <w:tr w:rsidR="00924B1F" w:rsidRPr="000F3EC0" w:rsidTr="000F3EC0">
        <w:trPr>
          <w:trHeight w:hRule="exact" w:val="986"/>
        </w:trPr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Pan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Sławomir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4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Grabski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Bełchatów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IPN</w:t>
            </w:r>
          </w:p>
        </w:tc>
        <w:tc>
          <w:tcPr>
            <w:tcW w:w="1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z w:val="20"/>
                <w:szCs w:val="20"/>
              </w:rPr>
              <w:t>Krzyż</w:t>
            </w:r>
          </w:p>
          <w:p w:rsidR="00924B1F" w:rsidRPr="002109E5" w:rsidRDefault="00924B1F" w:rsidP="002109E5">
            <w:pPr>
              <w:pStyle w:val="TableParagraph"/>
              <w:spacing w:line="244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Wolności</w:t>
            </w:r>
          </w:p>
          <w:p w:rsidR="00924B1F" w:rsidRPr="002109E5" w:rsidRDefault="00924B1F" w:rsidP="000F3EC0">
            <w:pPr>
              <w:pStyle w:val="TableParagraph"/>
              <w:spacing w:before="1" w:line="239" w:lineRule="auto"/>
              <w:ind w:right="132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2109E5">
              <w:rPr>
                <w:rFonts w:ascii="Times New Roman" w:hAnsi="Times New Roman"/>
                <w:sz w:val="20"/>
                <w:szCs w:val="20"/>
              </w:rPr>
              <w:t xml:space="preserve">i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Solidarności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4"/>
              <w:rPr>
                <w:rFonts w:ascii="Times New Roman" w:hAnsi="Times New Roman"/>
                <w:sz w:val="20"/>
                <w:szCs w:val="20"/>
                <w:lang w:val="pl-PL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 xml:space="preserve">Za zasługi 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>w</w:t>
            </w:r>
            <w:r w:rsidRPr="002109E5">
              <w:rPr>
                <w:rFonts w:ascii="Times New Roman" w:hAnsi="Times New Roman"/>
                <w:spacing w:val="-2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działalności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na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rzecz</w:t>
            </w:r>
          </w:p>
          <w:p w:rsidR="00924B1F" w:rsidRPr="002109E5" w:rsidRDefault="00924B1F" w:rsidP="002109E5">
            <w:pPr>
              <w:pStyle w:val="TableParagraph"/>
              <w:spacing w:line="244" w:lineRule="exact"/>
              <w:ind w:left="64"/>
              <w:rPr>
                <w:rFonts w:ascii="Times New Roman" w:hAnsi="Times New Roman"/>
                <w:sz w:val="20"/>
                <w:szCs w:val="20"/>
                <w:lang w:val="pl-PL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niepodległości</w:t>
            </w:r>
            <w:r w:rsidRPr="002109E5">
              <w:rPr>
                <w:rFonts w:ascii="Times New Roman" w:hAnsi="Times New Roman"/>
                <w:spacing w:val="-3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i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suwerenności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Polski</w:t>
            </w:r>
          </w:p>
          <w:p w:rsidR="00924B1F" w:rsidRPr="002109E5" w:rsidRDefault="00924B1F" w:rsidP="002109E5">
            <w:pPr>
              <w:pStyle w:val="TableParagraph"/>
              <w:spacing w:before="1" w:line="239" w:lineRule="auto"/>
              <w:ind w:left="64" w:right="112"/>
              <w:rPr>
                <w:rFonts w:ascii="Times New Roman" w:hAnsi="Times New Roman"/>
                <w:sz w:val="20"/>
                <w:szCs w:val="20"/>
                <w:lang w:val="pl-PL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oraz respektowania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praw</w:t>
            </w:r>
            <w:r w:rsidRPr="002109E5">
              <w:rPr>
                <w:rFonts w:ascii="Times New Roman" w:hAnsi="Times New Roman"/>
                <w:spacing w:val="-2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człowieka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w</w:t>
            </w:r>
            <w:r w:rsidRPr="002109E5">
              <w:rPr>
                <w:rFonts w:ascii="Times New Roman" w:hAnsi="Times New Roman"/>
                <w:spacing w:val="24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Polskiej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Rzeczypospolitej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Ludowej</w:t>
            </w:r>
          </w:p>
        </w:tc>
      </w:tr>
      <w:tr w:rsidR="00924B1F" w:rsidRPr="000F3EC0" w:rsidTr="000F3EC0">
        <w:trPr>
          <w:trHeight w:hRule="exact" w:val="986"/>
        </w:trPr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Pan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z w:val="20"/>
                <w:szCs w:val="20"/>
              </w:rPr>
              <w:t>Henryk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4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Komoński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Bełchatów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IPN</w:t>
            </w:r>
          </w:p>
        </w:tc>
        <w:tc>
          <w:tcPr>
            <w:tcW w:w="1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z w:val="20"/>
                <w:szCs w:val="20"/>
              </w:rPr>
              <w:t>Krzyż</w:t>
            </w:r>
          </w:p>
          <w:p w:rsidR="00924B1F" w:rsidRPr="002109E5" w:rsidRDefault="00924B1F" w:rsidP="000F3EC0">
            <w:pPr>
              <w:pStyle w:val="TableParagraph"/>
              <w:spacing w:before="1" w:line="239" w:lineRule="auto"/>
              <w:ind w:left="63" w:right="132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Wolności</w:t>
            </w:r>
            <w:r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2109E5">
              <w:rPr>
                <w:rFonts w:ascii="Times New Roman" w:hAnsi="Times New Roman"/>
                <w:sz w:val="20"/>
                <w:szCs w:val="20"/>
              </w:rPr>
              <w:t xml:space="preserve">i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Solidarności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4"/>
              <w:rPr>
                <w:rFonts w:ascii="Times New Roman" w:hAnsi="Times New Roman"/>
                <w:sz w:val="20"/>
                <w:szCs w:val="20"/>
                <w:lang w:val="pl-PL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 xml:space="preserve">Za zasługi 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>w</w:t>
            </w:r>
            <w:r w:rsidRPr="002109E5">
              <w:rPr>
                <w:rFonts w:ascii="Times New Roman" w:hAnsi="Times New Roman"/>
                <w:spacing w:val="-2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działalności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na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rzecz</w:t>
            </w:r>
          </w:p>
          <w:p w:rsidR="00924B1F" w:rsidRPr="002109E5" w:rsidRDefault="00924B1F" w:rsidP="002109E5">
            <w:pPr>
              <w:pStyle w:val="TableParagraph"/>
              <w:spacing w:line="244" w:lineRule="exact"/>
              <w:ind w:left="64"/>
              <w:rPr>
                <w:rFonts w:ascii="Times New Roman" w:hAnsi="Times New Roman"/>
                <w:sz w:val="20"/>
                <w:szCs w:val="20"/>
                <w:lang w:val="pl-PL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niepodległości</w:t>
            </w:r>
            <w:r w:rsidRPr="002109E5">
              <w:rPr>
                <w:rFonts w:ascii="Times New Roman" w:hAnsi="Times New Roman"/>
                <w:spacing w:val="-3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i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suwerenności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Polski</w:t>
            </w:r>
          </w:p>
          <w:p w:rsidR="00924B1F" w:rsidRPr="002109E5" w:rsidRDefault="00924B1F" w:rsidP="002109E5">
            <w:pPr>
              <w:pStyle w:val="TableParagraph"/>
              <w:spacing w:before="1" w:line="239" w:lineRule="auto"/>
              <w:ind w:left="64" w:right="112"/>
              <w:rPr>
                <w:rFonts w:ascii="Times New Roman" w:hAnsi="Times New Roman"/>
                <w:sz w:val="20"/>
                <w:szCs w:val="20"/>
                <w:lang w:val="pl-PL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oraz respektowania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praw</w:t>
            </w:r>
            <w:r w:rsidRPr="002109E5">
              <w:rPr>
                <w:rFonts w:ascii="Times New Roman" w:hAnsi="Times New Roman"/>
                <w:spacing w:val="-2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człowieka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w</w:t>
            </w:r>
            <w:r w:rsidRPr="002109E5">
              <w:rPr>
                <w:rFonts w:ascii="Times New Roman" w:hAnsi="Times New Roman"/>
                <w:spacing w:val="24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Polskiej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Rzeczypospolitej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Ludowej</w:t>
            </w:r>
          </w:p>
        </w:tc>
      </w:tr>
      <w:tr w:rsidR="00924B1F" w:rsidRPr="000F3EC0" w:rsidTr="000F3EC0">
        <w:trPr>
          <w:trHeight w:hRule="exact" w:val="986"/>
        </w:trPr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z w:val="20"/>
                <w:szCs w:val="20"/>
              </w:rPr>
              <w:t>Pani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z w:val="20"/>
                <w:szCs w:val="20"/>
              </w:rPr>
              <w:t>Krystyna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4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Kowalczyk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smartTag w:uri="urn:schemas-microsoft-com:office:smarttags" w:element="place">
              <w:smartTag w:uri="urn:schemas-microsoft-com:office:smarttags" w:element="City">
                <w:r w:rsidRPr="002109E5">
                  <w:rPr>
                    <w:rFonts w:ascii="Times New Roman" w:hAnsi="Times New Roman"/>
                    <w:spacing w:val="-1"/>
                    <w:sz w:val="20"/>
                    <w:szCs w:val="20"/>
                  </w:rPr>
                  <w:t>Zgierz</w:t>
                </w:r>
              </w:smartTag>
            </w:smartTag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IPN</w:t>
            </w:r>
          </w:p>
        </w:tc>
        <w:tc>
          <w:tcPr>
            <w:tcW w:w="1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z w:val="20"/>
                <w:szCs w:val="20"/>
              </w:rPr>
              <w:t>Krzyż</w:t>
            </w:r>
          </w:p>
          <w:p w:rsidR="00924B1F" w:rsidRPr="002109E5" w:rsidRDefault="00924B1F" w:rsidP="000F3EC0">
            <w:pPr>
              <w:pStyle w:val="TableParagraph"/>
              <w:spacing w:before="1" w:line="239" w:lineRule="auto"/>
              <w:ind w:left="63" w:right="132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Wolności</w:t>
            </w:r>
            <w:r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2109E5">
              <w:rPr>
                <w:rFonts w:ascii="Times New Roman" w:hAnsi="Times New Roman"/>
                <w:sz w:val="20"/>
                <w:szCs w:val="20"/>
              </w:rPr>
              <w:t xml:space="preserve">i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Solidarności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4"/>
              <w:rPr>
                <w:rFonts w:ascii="Times New Roman" w:hAnsi="Times New Roman"/>
                <w:sz w:val="20"/>
                <w:szCs w:val="20"/>
                <w:lang w:val="pl-PL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 xml:space="preserve">Za zasługi 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>w</w:t>
            </w:r>
            <w:r w:rsidRPr="002109E5">
              <w:rPr>
                <w:rFonts w:ascii="Times New Roman" w:hAnsi="Times New Roman"/>
                <w:spacing w:val="-2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działalności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na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rzecz</w:t>
            </w:r>
          </w:p>
          <w:p w:rsidR="00924B1F" w:rsidRPr="002109E5" w:rsidRDefault="00924B1F" w:rsidP="002109E5">
            <w:pPr>
              <w:pStyle w:val="TableParagraph"/>
              <w:spacing w:line="244" w:lineRule="exact"/>
              <w:ind w:left="64"/>
              <w:rPr>
                <w:rFonts w:ascii="Times New Roman" w:hAnsi="Times New Roman"/>
                <w:sz w:val="20"/>
                <w:szCs w:val="20"/>
                <w:lang w:val="pl-PL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niepodległości</w:t>
            </w:r>
            <w:r w:rsidRPr="002109E5">
              <w:rPr>
                <w:rFonts w:ascii="Times New Roman" w:hAnsi="Times New Roman"/>
                <w:spacing w:val="-3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i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suwerenności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Polski</w:t>
            </w:r>
          </w:p>
          <w:p w:rsidR="00924B1F" w:rsidRPr="002109E5" w:rsidRDefault="00924B1F" w:rsidP="002109E5">
            <w:pPr>
              <w:pStyle w:val="TableParagraph"/>
              <w:spacing w:before="1" w:line="239" w:lineRule="auto"/>
              <w:ind w:left="64" w:right="112"/>
              <w:rPr>
                <w:rFonts w:ascii="Times New Roman" w:hAnsi="Times New Roman"/>
                <w:sz w:val="20"/>
                <w:szCs w:val="20"/>
                <w:lang w:val="pl-PL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oraz respektowania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praw</w:t>
            </w:r>
            <w:r w:rsidRPr="002109E5">
              <w:rPr>
                <w:rFonts w:ascii="Times New Roman" w:hAnsi="Times New Roman"/>
                <w:spacing w:val="-2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człowieka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w</w:t>
            </w:r>
            <w:r w:rsidRPr="002109E5">
              <w:rPr>
                <w:rFonts w:ascii="Times New Roman" w:hAnsi="Times New Roman"/>
                <w:spacing w:val="24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Polskiej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Rzeczypospolitej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Ludowej</w:t>
            </w:r>
          </w:p>
        </w:tc>
      </w:tr>
      <w:tr w:rsidR="00924B1F" w:rsidRPr="000F3EC0" w:rsidTr="000F3EC0">
        <w:trPr>
          <w:trHeight w:hRule="exact" w:val="986"/>
        </w:trPr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Pan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Józef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4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Kowalewski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z w:val="20"/>
                <w:szCs w:val="20"/>
              </w:rPr>
              <w:t>Ozorków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IPN</w:t>
            </w:r>
          </w:p>
        </w:tc>
        <w:tc>
          <w:tcPr>
            <w:tcW w:w="1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z w:val="20"/>
                <w:szCs w:val="20"/>
              </w:rPr>
              <w:t>Krzyż</w:t>
            </w:r>
          </w:p>
          <w:p w:rsidR="00924B1F" w:rsidRPr="002109E5" w:rsidRDefault="00924B1F" w:rsidP="002109E5">
            <w:pPr>
              <w:pStyle w:val="TableParagraph"/>
              <w:spacing w:before="1" w:line="239" w:lineRule="auto"/>
              <w:ind w:left="63" w:right="132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Wolności</w:t>
            </w:r>
            <w:r w:rsidRPr="002109E5">
              <w:rPr>
                <w:rFonts w:ascii="Times New Roman" w:hAnsi="Times New Roman"/>
                <w:spacing w:val="6"/>
                <w:sz w:val="20"/>
                <w:szCs w:val="20"/>
              </w:rPr>
              <w:t xml:space="preserve"> </w:t>
            </w:r>
            <w:r w:rsidRPr="002109E5">
              <w:rPr>
                <w:rFonts w:ascii="Times New Roman" w:hAnsi="Times New Roman"/>
                <w:sz w:val="20"/>
                <w:szCs w:val="20"/>
              </w:rPr>
              <w:t xml:space="preserve">i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Solidarności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4"/>
              <w:rPr>
                <w:rFonts w:ascii="Times New Roman" w:hAnsi="Times New Roman"/>
                <w:sz w:val="20"/>
                <w:szCs w:val="20"/>
                <w:lang w:val="pl-PL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 xml:space="preserve">Za zasługi 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>w</w:t>
            </w:r>
            <w:r w:rsidRPr="002109E5">
              <w:rPr>
                <w:rFonts w:ascii="Times New Roman" w:hAnsi="Times New Roman"/>
                <w:spacing w:val="-2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działalności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na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rzecz</w:t>
            </w:r>
          </w:p>
          <w:p w:rsidR="00924B1F" w:rsidRPr="002109E5" w:rsidRDefault="00924B1F" w:rsidP="002109E5">
            <w:pPr>
              <w:pStyle w:val="TableParagraph"/>
              <w:spacing w:before="1" w:line="239" w:lineRule="auto"/>
              <w:ind w:left="64" w:right="112"/>
              <w:rPr>
                <w:rFonts w:ascii="Times New Roman" w:hAnsi="Times New Roman"/>
                <w:sz w:val="20"/>
                <w:szCs w:val="20"/>
                <w:lang w:val="pl-PL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niepodległości</w:t>
            </w:r>
            <w:r w:rsidRPr="002109E5">
              <w:rPr>
                <w:rFonts w:ascii="Times New Roman" w:hAnsi="Times New Roman"/>
                <w:spacing w:val="-3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i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suwerenności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Polski</w:t>
            </w:r>
            <w:r w:rsidRPr="002109E5">
              <w:rPr>
                <w:rFonts w:ascii="Times New Roman" w:hAnsi="Times New Roman"/>
                <w:spacing w:val="24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oraz respektowania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praw</w:t>
            </w:r>
            <w:r w:rsidRPr="002109E5">
              <w:rPr>
                <w:rFonts w:ascii="Times New Roman" w:hAnsi="Times New Roman"/>
                <w:spacing w:val="-2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człowieka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w</w:t>
            </w:r>
            <w:r w:rsidRPr="002109E5">
              <w:rPr>
                <w:rFonts w:ascii="Times New Roman" w:hAnsi="Times New Roman"/>
                <w:spacing w:val="24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Polskiej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Rzeczypospolitej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Ludowej</w:t>
            </w:r>
          </w:p>
        </w:tc>
      </w:tr>
      <w:tr w:rsidR="00924B1F" w:rsidRPr="000F3EC0" w:rsidTr="000F3EC0">
        <w:trPr>
          <w:trHeight w:hRule="exact" w:val="986"/>
        </w:trPr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Pan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Piotr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4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z w:val="20"/>
                <w:szCs w:val="20"/>
              </w:rPr>
              <w:t>Morta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Wieruszów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IPN</w:t>
            </w:r>
          </w:p>
        </w:tc>
        <w:tc>
          <w:tcPr>
            <w:tcW w:w="1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z w:val="20"/>
                <w:szCs w:val="20"/>
              </w:rPr>
              <w:t>Krzyż</w:t>
            </w:r>
          </w:p>
          <w:p w:rsidR="00924B1F" w:rsidRPr="002109E5" w:rsidRDefault="00924B1F" w:rsidP="002109E5">
            <w:pPr>
              <w:pStyle w:val="TableParagraph"/>
              <w:ind w:left="63" w:right="132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Wolności</w:t>
            </w:r>
            <w:r w:rsidRPr="002109E5">
              <w:rPr>
                <w:rFonts w:ascii="Times New Roman" w:hAnsi="Times New Roman"/>
                <w:spacing w:val="6"/>
                <w:sz w:val="20"/>
                <w:szCs w:val="20"/>
              </w:rPr>
              <w:t xml:space="preserve"> </w:t>
            </w:r>
            <w:r w:rsidRPr="002109E5">
              <w:rPr>
                <w:rFonts w:ascii="Times New Roman" w:hAnsi="Times New Roman"/>
                <w:sz w:val="20"/>
                <w:szCs w:val="20"/>
              </w:rPr>
              <w:t xml:space="preserve">i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Solidarności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4"/>
              <w:rPr>
                <w:rFonts w:ascii="Times New Roman" w:hAnsi="Times New Roman"/>
                <w:sz w:val="20"/>
                <w:szCs w:val="20"/>
                <w:lang w:val="pl-PL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 xml:space="preserve">Za zasługi 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>w</w:t>
            </w:r>
            <w:r w:rsidRPr="002109E5">
              <w:rPr>
                <w:rFonts w:ascii="Times New Roman" w:hAnsi="Times New Roman"/>
                <w:spacing w:val="-2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działalności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na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rzecz</w:t>
            </w:r>
          </w:p>
          <w:p w:rsidR="00924B1F" w:rsidRPr="002109E5" w:rsidRDefault="00924B1F" w:rsidP="002109E5">
            <w:pPr>
              <w:pStyle w:val="TableParagraph"/>
              <w:ind w:left="64" w:right="112"/>
              <w:rPr>
                <w:rFonts w:ascii="Times New Roman" w:hAnsi="Times New Roman"/>
                <w:sz w:val="20"/>
                <w:szCs w:val="20"/>
                <w:lang w:val="pl-PL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niepodległości</w:t>
            </w:r>
            <w:r w:rsidRPr="002109E5">
              <w:rPr>
                <w:rFonts w:ascii="Times New Roman" w:hAnsi="Times New Roman"/>
                <w:spacing w:val="-3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i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suwerenności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Polski</w:t>
            </w:r>
            <w:r w:rsidRPr="002109E5">
              <w:rPr>
                <w:rFonts w:ascii="Times New Roman" w:hAnsi="Times New Roman"/>
                <w:spacing w:val="24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oraz respektowania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praw</w:t>
            </w:r>
            <w:r w:rsidRPr="002109E5">
              <w:rPr>
                <w:rFonts w:ascii="Times New Roman" w:hAnsi="Times New Roman"/>
                <w:spacing w:val="-2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człowieka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w</w:t>
            </w:r>
            <w:r w:rsidRPr="002109E5">
              <w:rPr>
                <w:rFonts w:ascii="Times New Roman" w:hAnsi="Times New Roman"/>
                <w:spacing w:val="24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>PRL</w:t>
            </w:r>
          </w:p>
        </w:tc>
      </w:tr>
      <w:tr w:rsidR="00924B1F" w:rsidRPr="000F3EC0" w:rsidTr="000F3EC0">
        <w:trPr>
          <w:trHeight w:hRule="exact" w:val="988"/>
        </w:trPr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Pan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z w:val="20"/>
                <w:szCs w:val="20"/>
              </w:rPr>
              <w:t>Jacek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4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Niewieczerzał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Bełchatów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IPN</w:t>
            </w:r>
          </w:p>
        </w:tc>
        <w:tc>
          <w:tcPr>
            <w:tcW w:w="1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z w:val="20"/>
                <w:szCs w:val="20"/>
              </w:rPr>
              <w:t>Krzyż</w:t>
            </w:r>
          </w:p>
          <w:p w:rsidR="00924B1F" w:rsidRPr="002109E5" w:rsidRDefault="00924B1F" w:rsidP="002109E5">
            <w:pPr>
              <w:pStyle w:val="TableParagraph"/>
              <w:ind w:left="63" w:right="132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Wolności</w:t>
            </w:r>
            <w:r w:rsidRPr="002109E5">
              <w:rPr>
                <w:rFonts w:ascii="Times New Roman" w:hAnsi="Times New Roman"/>
                <w:spacing w:val="6"/>
                <w:sz w:val="20"/>
                <w:szCs w:val="20"/>
              </w:rPr>
              <w:t xml:space="preserve"> </w:t>
            </w:r>
            <w:r w:rsidRPr="002109E5">
              <w:rPr>
                <w:rFonts w:ascii="Times New Roman" w:hAnsi="Times New Roman"/>
                <w:sz w:val="20"/>
                <w:szCs w:val="20"/>
              </w:rPr>
              <w:t xml:space="preserve">i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Solidarności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4"/>
              <w:rPr>
                <w:rFonts w:ascii="Times New Roman" w:hAnsi="Times New Roman"/>
                <w:sz w:val="20"/>
                <w:szCs w:val="20"/>
                <w:lang w:val="pl-PL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 xml:space="preserve">Za zasługi 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>w</w:t>
            </w:r>
            <w:r w:rsidRPr="002109E5">
              <w:rPr>
                <w:rFonts w:ascii="Times New Roman" w:hAnsi="Times New Roman"/>
                <w:spacing w:val="-2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działalności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na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rzecz</w:t>
            </w:r>
          </w:p>
          <w:p w:rsidR="00924B1F" w:rsidRPr="002109E5" w:rsidRDefault="00924B1F" w:rsidP="002109E5">
            <w:pPr>
              <w:pStyle w:val="TableParagraph"/>
              <w:ind w:left="64" w:right="112"/>
              <w:rPr>
                <w:rFonts w:ascii="Times New Roman" w:hAnsi="Times New Roman"/>
                <w:sz w:val="20"/>
                <w:szCs w:val="20"/>
                <w:lang w:val="pl-PL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niepodległości</w:t>
            </w:r>
            <w:r w:rsidRPr="002109E5">
              <w:rPr>
                <w:rFonts w:ascii="Times New Roman" w:hAnsi="Times New Roman"/>
                <w:spacing w:val="-3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i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suwerenności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Polski</w:t>
            </w:r>
            <w:r w:rsidRPr="002109E5">
              <w:rPr>
                <w:rFonts w:ascii="Times New Roman" w:hAnsi="Times New Roman"/>
                <w:spacing w:val="24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oraz respektowania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praw</w:t>
            </w:r>
            <w:r w:rsidRPr="002109E5">
              <w:rPr>
                <w:rFonts w:ascii="Times New Roman" w:hAnsi="Times New Roman"/>
                <w:spacing w:val="-2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człowieka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w</w:t>
            </w:r>
            <w:r w:rsidRPr="002109E5">
              <w:rPr>
                <w:rFonts w:ascii="Times New Roman" w:hAnsi="Times New Roman"/>
                <w:spacing w:val="24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Polskiej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Rzeczypospolitej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Ludowej</w:t>
            </w:r>
          </w:p>
        </w:tc>
      </w:tr>
      <w:tr w:rsidR="00924B1F" w:rsidRPr="002109E5" w:rsidTr="000F3EC0">
        <w:trPr>
          <w:trHeight w:hRule="exact" w:val="986"/>
        </w:trPr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Pan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Andrzej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4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Owczarek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Łask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IPN</w:t>
            </w:r>
          </w:p>
        </w:tc>
        <w:tc>
          <w:tcPr>
            <w:tcW w:w="1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z w:val="20"/>
                <w:szCs w:val="20"/>
              </w:rPr>
              <w:t>Krzyż</w:t>
            </w:r>
          </w:p>
          <w:p w:rsidR="00924B1F" w:rsidRPr="002109E5" w:rsidRDefault="00924B1F" w:rsidP="002109E5">
            <w:pPr>
              <w:pStyle w:val="TableParagraph"/>
              <w:spacing w:line="239" w:lineRule="auto"/>
              <w:ind w:left="63" w:right="348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Wolności</w:t>
            </w:r>
            <w:r w:rsidRPr="002109E5">
              <w:rPr>
                <w:rFonts w:ascii="Times New Roman" w:hAnsi="Times New Roman"/>
                <w:spacing w:val="26"/>
                <w:sz w:val="20"/>
                <w:szCs w:val="20"/>
              </w:rPr>
              <w:t xml:space="preserve"> </w:t>
            </w:r>
            <w:r w:rsidRPr="002109E5">
              <w:rPr>
                <w:rFonts w:ascii="Times New Roman" w:hAnsi="Times New Roman"/>
                <w:sz w:val="20"/>
                <w:szCs w:val="20"/>
              </w:rPr>
              <w:t>i</w:t>
            </w:r>
          </w:p>
          <w:p w:rsidR="00924B1F" w:rsidRPr="002109E5" w:rsidRDefault="00924B1F" w:rsidP="002109E5">
            <w:pPr>
              <w:pStyle w:val="TableParagraph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Solidarności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4"/>
              <w:rPr>
                <w:rFonts w:ascii="Times New Roman" w:hAnsi="Times New Roman"/>
                <w:sz w:val="20"/>
                <w:szCs w:val="20"/>
                <w:lang w:val="pl-PL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 xml:space="preserve">Za zasługi 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>w</w:t>
            </w:r>
            <w:r w:rsidRPr="002109E5">
              <w:rPr>
                <w:rFonts w:ascii="Times New Roman" w:hAnsi="Times New Roman"/>
                <w:spacing w:val="-2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działalności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na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rzecz</w:t>
            </w:r>
          </w:p>
          <w:p w:rsidR="00924B1F" w:rsidRPr="002109E5" w:rsidRDefault="00924B1F" w:rsidP="002109E5">
            <w:pPr>
              <w:pStyle w:val="TableParagraph"/>
              <w:spacing w:line="239" w:lineRule="auto"/>
              <w:ind w:left="64" w:right="112"/>
              <w:rPr>
                <w:rFonts w:ascii="Times New Roman" w:hAnsi="Times New Roman"/>
                <w:sz w:val="20"/>
                <w:szCs w:val="20"/>
                <w:lang w:val="pl-PL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niepodległości</w:t>
            </w:r>
            <w:r w:rsidRPr="002109E5">
              <w:rPr>
                <w:rFonts w:ascii="Times New Roman" w:hAnsi="Times New Roman"/>
                <w:spacing w:val="-3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i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suwerenności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Polski</w:t>
            </w:r>
            <w:r w:rsidRPr="002109E5">
              <w:rPr>
                <w:rFonts w:ascii="Times New Roman" w:hAnsi="Times New Roman"/>
                <w:spacing w:val="24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oraz respektowania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praw</w:t>
            </w:r>
            <w:r w:rsidRPr="002109E5">
              <w:rPr>
                <w:rFonts w:ascii="Times New Roman" w:hAnsi="Times New Roman"/>
                <w:spacing w:val="-2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człowieka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w</w:t>
            </w:r>
          </w:p>
          <w:p w:rsidR="00924B1F" w:rsidRPr="002109E5" w:rsidRDefault="00924B1F" w:rsidP="002109E5">
            <w:pPr>
              <w:pStyle w:val="TableParagraph"/>
              <w:ind w:left="64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z w:val="20"/>
                <w:szCs w:val="20"/>
              </w:rPr>
              <w:t>PRL</w:t>
            </w:r>
          </w:p>
        </w:tc>
      </w:tr>
      <w:tr w:rsidR="00924B1F" w:rsidRPr="000F3EC0" w:rsidTr="000F3EC0">
        <w:trPr>
          <w:trHeight w:hRule="exact" w:val="986"/>
        </w:trPr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Pan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Piotr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4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Pilch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Kutno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IPN</w:t>
            </w:r>
          </w:p>
          <w:p w:rsidR="00924B1F" w:rsidRPr="002109E5" w:rsidRDefault="00924B1F" w:rsidP="002109E5">
            <w:pPr>
              <w:pStyle w:val="TableParagraph"/>
              <w:spacing w:line="244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z w:val="20"/>
                <w:szCs w:val="20"/>
              </w:rPr>
              <w:t>Krzyż</w:t>
            </w:r>
          </w:p>
          <w:p w:rsidR="00924B1F" w:rsidRPr="002109E5" w:rsidRDefault="00924B1F" w:rsidP="002109E5">
            <w:pPr>
              <w:pStyle w:val="TableParagraph"/>
              <w:spacing w:line="244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Wolności</w:t>
            </w:r>
          </w:p>
          <w:p w:rsidR="00924B1F" w:rsidRPr="002109E5" w:rsidRDefault="00924B1F" w:rsidP="002109E5">
            <w:pPr>
              <w:pStyle w:val="TableParagraph"/>
              <w:spacing w:before="1" w:line="239" w:lineRule="auto"/>
              <w:ind w:left="63" w:right="132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z w:val="20"/>
                <w:szCs w:val="20"/>
              </w:rPr>
              <w:t xml:space="preserve">i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Solidarności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4"/>
              <w:rPr>
                <w:rFonts w:ascii="Times New Roman" w:hAnsi="Times New Roman"/>
                <w:sz w:val="20"/>
                <w:szCs w:val="20"/>
                <w:lang w:val="pl-PL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 xml:space="preserve">Za zasługi 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>w</w:t>
            </w:r>
            <w:r w:rsidRPr="002109E5">
              <w:rPr>
                <w:rFonts w:ascii="Times New Roman" w:hAnsi="Times New Roman"/>
                <w:spacing w:val="-2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działalności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na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rzecz</w:t>
            </w:r>
          </w:p>
          <w:p w:rsidR="00924B1F" w:rsidRPr="002109E5" w:rsidRDefault="00924B1F" w:rsidP="002109E5">
            <w:pPr>
              <w:pStyle w:val="TableParagraph"/>
              <w:spacing w:line="244" w:lineRule="exact"/>
              <w:ind w:left="64"/>
              <w:rPr>
                <w:rFonts w:ascii="Times New Roman" w:hAnsi="Times New Roman"/>
                <w:sz w:val="20"/>
                <w:szCs w:val="20"/>
                <w:lang w:val="pl-PL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niepodległości</w:t>
            </w:r>
            <w:r w:rsidRPr="002109E5">
              <w:rPr>
                <w:rFonts w:ascii="Times New Roman" w:hAnsi="Times New Roman"/>
                <w:spacing w:val="-3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i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suwerenności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Polski</w:t>
            </w:r>
          </w:p>
          <w:p w:rsidR="00924B1F" w:rsidRPr="002109E5" w:rsidRDefault="00924B1F" w:rsidP="002109E5">
            <w:pPr>
              <w:pStyle w:val="TableParagraph"/>
              <w:spacing w:before="1" w:line="239" w:lineRule="auto"/>
              <w:ind w:left="64" w:right="112"/>
              <w:rPr>
                <w:rFonts w:ascii="Times New Roman" w:hAnsi="Times New Roman"/>
                <w:sz w:val="20"/>
                <w:szCs w:val="20"/>
                <w:lang w:val="pl-PL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oraz respektowania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praw</w:t>
            </w:r>
            <w:r w:rsidRPr="002109E5">
              <w:rPr>
                <w:rFonts w:ascii="Times New Roman" w:hAnsi="Times New Roman"/>
                <w:spacing w:val="-2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człowieka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w</w:t>
            </w:r>
            <w:r w:rsidRPr="002109E5">
              <w:rPr>
                <w:rFonts w:ascii="Times New Roman" w:hAnsi="Times New Roman"/>
                <w:spacing w:val="24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>PRL</w:t>
            </w:r>
          </w:p>
        </w:tc>
      </w:tr>
      <w:tr w:rsidR="00924B1F" w:rsidRPr="000F3EC0" w:rsidTr="000F3EC0">
        <w:trPr>
          <w:trHeight w:hRule="exact" w:val="986"/>
        </w:trPr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Pan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Leszek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4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Sobczyk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Wieluń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IPN</w:t>
            </w:r>
          </w:p>
        </w:tc>
        <w:tc>
          <w:tcPr>
            <w:tcW w:w="1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z w:val="20"/>
                <w:szCs w:val="20"/>
              </w:rPr>
              <w:t>Krzyż</w:t>
            </w:r>
          </w:p>
          <w:p w:rsidR="00924B1F" w:rsidRPr="002109E5" w:rsidRDefault="00924B1F" w:rsidP="002109E5">
            <w:pPr>
              <w:pStyle w:val="TableParagraph"/>
              <w:spacing w:line="244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Wolności</w:t>
            </w:r>
          </w:p>
          <w:p w:rsidR="00924B1F" w:rsidRPr="002109E5" w:rsidRDefault="00924B1F" w:rsidP="002109E5">
            <w:pPr>
              <w:pStyle w:val="TableParagraph"/>
              <w:spacing w:before="1" w:line="239" w:lineRule="auto"/>
              <w:ind w:left="63" w:right="132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z w:val="20"/>
                <w:szCs w:val="20"/>
              </w:rPr>
              <w:t xml:space="preserve">i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Solidarności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4"/>
              <w:rPr>
                <w:rFonts w:ascii="Times New Roman" w:hAnsi="Times New Roman"/>
                <w:sz w:val="20"/>
                <w:szCs w:val="20"/>
                <w:lang w:val="pl-PL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 xml:space="preserve">Za zasługi 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>w</w:t>
            </w:r>
            <w:r w:rsidRPr="002109E5">
              <w:rPr>
                <w:rFonts w:ascii="Times New Roman" w:hAnsi="Times New Roman"/>
                <w:spacing w:val="-2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działalności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na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rzecz</w:t>
            </w:r>
          </w:p>
          <w:p w:rsidR="00924B1F" w:rsidRPr="002109E5" w:rsidRDefault="00924B1F" w:rsidP="002109E5">
            <w:pPr>
              <w:pStyle w:val="TableParagraph"/>
              <w:spacing w:line="244" w:lineRule="exact"/>
              <w:ind w:left="64"/>
              <w:rPr>
                <w:rFonts w:ascii="Times New Roman" w:hAnsi="Times New Roman"/>
                <w:sz w:val="20"/>
                <w:szCs w:val="20"/>
                <w:lang w:val="pl-PL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niepodległości</w:t>
            </w:r>
            <w:r w:rsidRPr="002109E5">
              <w:rPr>
                <w:rFonts w:ascii="Times New Roman" w:hAnsi="Times New Roman"/>
                <w:spacing w:val="-3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i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suwerenności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Polski</w:t>
            </w:r>
          </w:p>
          <w:p w:rsidR="00924B1F" w:rsidRPr="002109E5" w:rsidRDefault="00924B1F" w:rsidP="002109E5">
            <w:pPr>
              <w:pStyle w:val="TableParagraph"/>
              <w:spacing w:before="1" w:line="239" w:lineRule="auto"/>
              <w:ind w:left="64" w:right="112"/>
              <w:rPr>
                <w:rFonts w:ascii="Times New Roman" w:hAnsi="Times New Roman"/>
                <w:sz w:val="20"/>
                <w:szCs w:val="20"/>
                <w:lang w:val="pl-PL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oraz respektowania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praw</w:t>
            </w:r>
            <w:r w:rsidRPr="002109E5">
              <w:rPr>
                <w:rFonts w:ascii="Times New Roman" w:hAnsi="Times New Roman"/>
                <w:spacing w:val="-2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człowieka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w</w:t>
            </w:r>
            <w:r w:rsidRPr="002109E5">
              <w:rPr>
                <w:rFonts w:ascii="Times New Roman" w:hAnsi="Times New Roman"/>
                <w:spacing w:val="24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>PRL</w:t>
            </w:r>
          </w:p>
        </w:tc>
      </w:tr>
      <w:tr w:rsidR="00924B1F" w:rsidRPr="000F3EC0" w:rsidTr="000F3EC0">
        <w:trPr>
          <w:trHeight w:hRule="exact" w:val="986"/>
        </w:trPr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Pan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Zbigniew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4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Sosnowski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Łódź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IPN</w:t>
            </w:r>
          </w:p>
        </w:tc>
        <w:tc>
          <w:tcPr>
            <w:tcW w:w="1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z w:val="20"/>
                <w:szCs w:val="20"/>
              </w:rPr>
              <w:t>Krzyż</w:t>
            </w:r>
          </w:p>
          <w:p w:rsidR="00924B1F" w:rsidRPr="002109E5" w:rsidRDefault="00924B1F" w:rsidP="002109E5">
            <w:pPr>
              <w:pStyle w:val="TableParagraph"/>
              <w:spacing w:line="244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Wolności</w:t>
            </w:r>
          </w:p>
          <w:p w:rsidR="00924B1F" w:rsidRPr="002109E5" w:rsidRDefault="00924B1F" w:rsidP="002109E5">
            <w:pPr>
              <w:pStyle w:val="TableParagraph"/>
              <w:spacing w:before="1" w:line="239" w:lineRule="auto"/>
              <w:ind w:left="63" w:right="132" w:firstLine="45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z w:val="20"/>
                <w:szCs w:val="20"/>
              </w:rPr>
              <w:t xml:space="preserve">i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Solidarności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4"/>
              <w:rPr>
                <w:rFonts w:ascii="Times New Roman" w:hAnsi="Times New Roman"/>
                <w:sz w:val="20"/>
                <w:szCs w:val="20"/>
                <w:lang w:val="pl-PL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 xml:space="preserve">Za zasługi 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>w</w:t>
            </w:r>
            <w:r w:rsidRPr="002109E5">
              <w:rPr>
                <w:rFonts w:ascii="Times New Roman" w:hAnsi="Times New Roman"/>
                <w:spacing w:val="-2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działalności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na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rzecz</w:t>
            </w:r>
          </w:p>
          <w:p w:rsidR="00924B1F" w:rsidRPr="002109E5" w:rsidRDefault="00924B1F" w:rsidP="002109E5">
            <w:pPr>
              <w:pStyle w:val="TableParagraph"/>
              <w:spacing w:line="244" w:lineRule="exact"/>
              <w:ind w:left="64"/>
              <w:rPr>
                <w:rFonts w:ascii="Times New Roman" w:hAnsi="Times New Roman"/>
                <w:sz w:val="20"/>
                <w:szCs w:val="20"/>
                <w:lang w:val="pl-PL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niepodległości</w:t>
            </w:r>
            <w:r w:rsidRPr="002109E5">
              <w:rPr>
                <w:rFonts w:ascii="Times New Roman" w:hAnsi="Times New Roman"/>
                <w:spacing w:val="-3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i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suwerenności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Polski</w:t>
            </w:r>
          </w:p>
          <w:p w:rsidR="00924B1F" w:rsidRPr="002109E5" w:rsidRDefault="00924B1F" w:rsidP="002109E5">
            <w:pPr>
              <w:pStyle w:val="TableParagraph"/>
              <w:spacing w:before="1" w:line="239" w:lineRule="auto"/>
              <w:ind w:left="64" w:right="112"/>
              <w:rPr>
                <w:rFonts w:ascii="Times New Roman" w:hAnsi="Times New Roman"/>
                <w:sz w:val="20"/>
                <w:szCs w:val="20"/>
                <w:lang w:val="pl-PL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oraz respektowania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praw</w:t>
            </w:r>
            <w:r w:rsidRPr="002109E5">
              <w:rPr>
                <w:rFonts w:ascii="Times New Roman" w:hAnsi="Times New Roman"/>
                <w:spacing w:val="-2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człowieka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w</w:t>
            </w:r>
            <w:r w:rsidRPr="002109E5">
              <w:rPr>
                <w:rFonts w:ascii="Times New Roman" w:hAnsi="Times New Roman"/>
                <w:spacing w:val="24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Polskiej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Rzeczypospolitej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Ludowej</w:t>
            </w:r>
          </w:p>
        </w:tc>
      </w:tr>
      <w:tr w:rsidR="00924B1F" w:rsidRPr="000F3EC0" w:rsidTr="000F3EC0">
        <w:trPr>
          <w:trHeight w:hRule="exact" w:val="986"/>
        </w:trPr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z w:val="20"/>
                <w:szCs w:val="20"/>
              </w:rPr>
              <w:t>Pani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Halina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4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z w:val="20"/>
                <w:szCs w:val="20"/>
              </w:rPr>
              <w:t>Szpigiel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Łódź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IPN</w:t>
            </w:r>
          </w:p>
        </w:tc>
        <w:tc>
          <w:tcPr>
            <w:tcW w:w="1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z w:val="20"/>
                <w:szCs w:val="20"/>
              </w:rPr>
              <w:t>Krzyż</w:t>
            </w:r>
          </w:p>
          <w:p w:rsidR="00924B1F" w:rsidRPr="002109E5" w:rsidRDefault="00924B1F" w:rsidP="002109E5">
            <w:pPr>
              <w:pStyle w:val="TableParagraph"/>
              <w:spacing w:before="1" w:line="239" w:lineRule="auto"/>
              <w:ind w:left="63" w:right="132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Wolności</w:t>
            </w:r>
            <w:r w:rsidRPr="002109E5">
              <w:rPr>
                <w:rFonts w:ascii="Times New Roman" w:hAnsi="Times New Roman"/>
                <w:spacing w:val="6"/>
                <w:sz w:val="20"/>
                <w:szCs w:val="20"/>
              </w:rPr>
              <w:t xml:space="preserve"> </w:t>
            </w:r>
            <w:r w:rsidRPr="002109E5">
              <w:rPr>
                <w:rFonts w:ascii="Times New Roman" w:hAnsi="Times New Roman"/>
                <w:sz w:val="20"/>
                <w:szCs w:val="20"/>
              </w:rPr>
              <w:t xml:space="preserve">i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Solidarności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4"/>
              <w:rPr>
                <w:rFonts w:ascii="Times New Roman" w:hAnsi="Times New Roman"/>
                <w:sz w:val="20"/>
                <w:szCs w:val="20"/>
                <w:lang w:val="pl-PL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 xml:space="preserve">Za zasługi 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>w</w:t>
            </w:r>
            <w:r w:rsidRPr="002109E5">
              <w:rPr>
                <w:rFonts w:ascii="Times New Roman" w:hAnsi="Times New Roman"/>
                <w:spacing w:val="-2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działalności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na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rzecz</w:t>
            </w:r>
          </w:p>
          <w:p w:rsidR="00924B1F" w:rsidRPr="002109E5" w:rsidRDefault="00924B1F" w:rsidP="002109E5">
            <w:pPr>
              <w:pStyle w:val="TableParagraph"/>
              <w:spacing w:before="1" w:line="239" w:lineRule="auto"/>
              <w:ind w:left="64" w:right="112"/>
              <w:rPr>
                <w:rFonts w:ascii="Times New Roman" w:hAnsi="Times New Roman"/>
                <w:sz w:val="20"/>
                <w:szCs w:val="20"/>
                <w:lang w:val="pl-PL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niepodległości</w:t>
            </w:r>
            <w:r w:rsidRPr="002109E5">
              <w:rPr>
                <w:rFonts w:ascii="Times New Roman" w:hAnsi="Times New Roman"/>
                <w:spacing w:val="-3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i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suwerenności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Polski</w:t>
            </w:r>
            <w:r w:rsidRPr="002109E5">
              <w:rPr>
                <w:rFonts w:ascii="Times New Roman" w:hAnsi="Times New Roman"/>
                <w:spacing w:val="24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oraz respektowania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praw</w:t>
            </w:r>
            <w:r w:rsidRPr="002109E5">
              <w:rPr>
                <w:rFonts w:ascii="Times New Roman" w:hAnsi="Times New Roman"/>
                <w:spacing w:val="-2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człowieka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w</w:t>
            </w:r>
            <w:r w:rsidRPr="002109E5">
              <w:rPr>
                <w:rFonts w:ascii="Times New Roman" w:hAnsi="Times New Roman"/>
                <w:spacing w:val="24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Polskiej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Rzeczypospolitej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Ludowej</w:t>
            </w:r>
          </w:p>
        </w:tc>
      </w:tr>
      <w:tr w:rsidR="00924B1F" w:rsidRPr="000F3EC0" w:rsidTr="000F3EC0">
        <w:trPr>
          <w:trHeight w:hRule="exact" w:val="986"/>
        </w:trPr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Pan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Franciszek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4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Wojtak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Bełchatów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IPN</w:t>
            </w:r>
          </w:p>
        </w:tc>
        <w:tc>
          <w:tcPr>
            <w:tcW w:w="1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z w:val="20"/>
                <w:szCs w:val="20"/>
              </w:rPr>
              <w:t>Krzyż</w:t>
            </w:r>
          </w:p>
          <w:p w:rsidR="00924B1F" w:rsidRPr="002109E5" w:rsidRDefault="00924B1F" w:rsidP="002109E5">
            <w:pPr>
              <w:pStyle w:val="TableParagraph"/>
              <w:ind w:left="63" w:right="132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Wolności</w:t>
            </w:r>
            <w:r w:rsidRPr="002109E5">
              <w:rPr>
                <w:rFonts w:ascii="Times New Roman" w:hAnsi="Times New Roman"/>
                <w:spacing w:val="6"/>
                <w:sz w:val="20"/>
                <w:szCs w:val="20"/>
              </w:rPr>
              <w:t xml:space="preserve"> </w:t>
            </w:r>
            <w:r w:rsidRPr="002109E5">
              <w:rPr>
                <w:rFonts w:ascii="Times New Roman" w:hAnsi="Times New Roman"/>
                <w:sz w:val="20"/>
                <w:szCs w:val="20"/>
              </w:rPr>
              <w:t xml:space="preserve">i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Solidarności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4"/>
              <w:rPr>
                <w:rFonts w:ascii="Times New Roman" w:hAnsi="Times New Roman"/>
                <w:sz w:val="20"/>
                <w:szCs w:val="20"/>
                <w:lang w:val="pl-PL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 xml:space="preserve">Za zasługi 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>w</w:t>
            </w:r>
            <w:r w:rsidRPr="002109E5">
              <w:rPr>
                <w:rFonts w:ascii="Times New Roman" w:hAnsi="Times New Roman"/>
                <w:spacing w:val="-2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działalności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na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rzecz</w:t>
            </w:r>
          </w:p>
          <w:p w:rsidR="00924B1F" w:rsidRPr="002109E5" w:rsidRDefault="00924B1F" w:rsidP="002109E5">
            <w:pPr>
              <w:pStyle w:val="TableParagraph"/>
              <w:ind w:left="64" w:right="112"/>
              <w:rPr>
                <w:rFonts w:ascii="Times New Roman" w:hAnsi="Times New Roman"/>
                <w:sz w:val="20"/>
                <w:szCs w:val="20"/>
                <w:lang w:val="pl-PL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niepodległości</w:t>
            </w:r>
            <w:r w:rsidRPr="002109E5">
              <w:rPr>
                <w:rFonts w:ascii="Times New Roman" w:hAnsi="Times New Roman"/>
                <w:spacing w:val="-3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i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suwerenności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Polski</w:t>
            </w:r>
            <w:r w:rsidRPr="002109E5">
              <w:rPr>
                <w:rFonts w:ascii="Times New Roman" w:hAnsi="Times New Roman"/>
                <w:spacing w:val="24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oraz respektowania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praw</w:t>
            </w:r>
            <w:r w:rsidRPr="002109E5">
              <w:rPr>
                <w:rFonts w:ascii="Times New Roman" w:hAnsi="Times New Roman"/>
                <w:spacing w:val="-2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człowieka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w</w:t>
            </w:r>
            <w:r w:rsidRPr="002109E5">
              <w:rPr>
                <w:rFonts w:ascii="Times New Roman" w:hAnsi="Times New Roman"/>
                <w:spacing w:val="24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Polskiej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Rzeczypospolitej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Ludowej</w:t>
            </w:r>
          </w:p>
        </w:tc>
      </w:tr>
      <w:tr w:rsidR="00924B1F" w:rsidRPr="000F3EC0" w:rsidTr="000F3EC0">
        <w:trPr>
          <w:trHeight w:hRule="exact" w:val="986"/>
        </w:trPr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Pan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Ryszard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4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z w:val="20"/>
                <w:szCs w:val="20"/>
              </w:rPr>
              <w:t>Zawierucha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Kutno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IPN</w:t>
            </w:r>
          </w:p>
        </w:tc>
        <w:tc>
          <w:tcPr>
            <w:tcW w:w="1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z w:val="20"/>
                <w:szCs w:val="20"/>
              </w:rPr>
              <w:t>Krzyż</w:t>
            </w:r>
          </w:p>
          <w:p w:rsidR="00924B1F" w:rsidRPr="002109E5" w:rsidRDefault="00924B1F" w:rsidP="002109E5">
            <w:pPr>
              <w:pStyle w:val="TableParagraph"/>
              <w:ind w:left="63" w:right="132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Wolności</w:t>
            </w:r>
            <w:r w:rsidRPr="002109E5">
              <w:rPr>
                <w:rFonts w:ascii="Times New Roman" w:hAnsi="Times New Roman"/>
                <w:spacing w:val="6"/>
                <w:sz w:val="20"/>
                <w:szCs w:val="20"/>
              </w:rPr>
              <w:t xml:space="preserve"> </w:t>
            </w:r>
            <w:r w:rsidRPr="002109E5">
              <w:rPr>
                <w:rFonts w:ascii="Times New Roman" w:hAnsi="Times New Roman"/>
                <w:sz w:val="20"/>
                <w:szCs w:val="20"/>
              </w:rPr>
              <w:t xml:space="preserve">i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Solidarności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4"/>
              <w:rPr>
                <w:rFonts w:ascii="Times New Roman" w:hAnsi="Times New Roman"/>
                <w:sz w:val="20"/>
                <w:szCs w:val="20"/>
                <w:lang w:val="pl-PL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 xml:space="preserve">Za zasługi 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>w</w:t>
            </w:r>
            <w:r w:rsidRPr="002109E5">
              <w:rPr>
                <w:rFonts w:ascii="Times New Roman" w:hAnsi="Times New Roman"/>
                <w:spacing w:val="-2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działalności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na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rzecz</w:t>
            </w:r>
          </w:p>
          <w:p w:rsidR="00924B1F" w:rsidRPr="002109E5" w:rsidRDefault="00924B1F" w:rsidP="002109E5">
            <w:pPr>
              <w:pStyle w:val="TableParagraph"/>
              <w:ind w:left="64" w:right="112"/>
              <w:rPr>
                <w:rFonts w:ascii="Times New Roman" w:hAnsi="Times New Roman"/>
                <w:sz w:val="20"/>
                <w:szCs w:val="20"/>
                <w:lang w:val="pl-PL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niepodległości</w:t>
            </w:r>
            <w:r w:rsidRPr="002109E5">
              <w:rPr>
                <w:rFonts w:ascii="Times New Roman" w:hAnsi="Times New Roman"/>
                <w:spacing w:val="-3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i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suwerenności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Polski</w:t>
            </w:r>
            <w:r w:rsidRPr="002109E5">
              <w:rPr>
                <w:rFonts w:ascii="Times New Roman" w:hAnsi="Times New Roman"/>
                <w:spacing w:val="24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oraz respektowania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praw</w:t>
            </w:r>
            <w:r w:rsidRPr="002109E5">
              <w:rPr>
                <w:rFonts w:ascii="Times New Roman" w:hAnsi="Times New Roman"/>
                <w:spacing w:val="-2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człowieka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w</w:t>
            </w:r>
            <w:r w:rsidRPr="002109E5">
              <w:rPr>
                <w:rFonts w:ascii="Times New Roman" w:hAnsi="Times New Roman"/>
                <w:spacing w:val="24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Polskiej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Rzeczypospolitej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Ludowej</w:t>
            </w:r>
          </w:p>
        </w:tc>
      </w:tr>
      <w:tr w:rsidR="00924B1F" w:rsidRPr="000F3EC0" w:rsidTr="000F3EC0">
        <w:trPr>
          <w:trHeight w:hRule="exact" w:val="988"/>
        </w:trPr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Pan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z w:val="20"/>
                <w:szCs w:val="20"/>
              </w:rPr>
              <w:t>Wiktor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4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Zdziechowski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z w:val="20"/>
                <w:szCs w:val="20"/>
              </w:rPr>
              <w:t>Sulejów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IPN</w:t>
            </w:r>
          </w:p>
        </w:tc>
        <w:tc>
          <w:tcPr>
            <w:tcW w:w="1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3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z w:val="20"/>
                <w:szCs w:val="20"/>
              </w:rPr>
              <w:t>Krzyż</w:t>
            </w:r>
          </w:p>
          <w:p w:rsidR="00924B1F" w:rsidRPr="002109E5" w:rsidRDefault="00924B1F" w:rsidP="002109E5">
            <w:pPr>
              <w:pStyle w:val="TableParagraph"/>
              <w:ind w:left="63" w:right="132"/>
              <w:rPr>
                <w:rFonts w:ascii="Times New Roman" w:hAnsi="Times New Roman"/>
                <w:sz w:val="20"/>
                <w:szCs w:val="20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Wolności</w:t>
            </w:r>
            <w:r w:rsidRPr="002109E5">
              <w:rPr>
                <w:rFonts w:ascii="Times New Roman" w:hAnsi="Times New Roman"/>
                <w:spacing w:val="6"/>
                <w:sz w:val="20"/>
                <w:szCs w:val="20"/>
              </w:rPr>
              <w:t xml:space="preserve"> </w:t>
            </w:r>
            <w:r w:rsidRPr="002109E5">
              <w:rPr>
                <w:rFonts w:ascii="Times New Roman" w:hAnsi="Times New Roman"/>
                <w:sz w:val="20"/>
                <w:szCs w:val="20"/>
              </w:rPr>
              <w:t xml:space="preserve">i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</w:rPr>
              <w:t>Solidarności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B1F" w:rsidRPr="002109E5" w:rsidRDefault="00924B1F" w:rsidP="002109E5">
            <w:pPr>
              <w:pStyle w:val="TableParagraph"/>
              <w:spacing w:line="242" w:lineRule="exact"/>
              <w:ind w:left="64"/>
              <w:rPr>
                <w:rFonts w:ascii="Times New Roman" w:hAnsi="Times New Roman"/>
                <w:sz w:val="20"/>
                <w:szCs w:val="20"/>
                <w:lang w:val="pl-PL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 xml:space="preserve">Za zasługi 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>w</w:t>
            </w:r>
            <w:r w:rsidRPr="002109E5">
              <w:rPr>
                <w:rFonts w:ascii="Times New Roman" w:hAnsi="Times New Roman"/>
                <w:spacing w:val="-2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działalności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na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rzecz</w:t>
            </w:r>
          </w:p>
          <w:p w:rsidR="00924B1F" w:rsidRPr="002109E5" w:rsidRDefault="00924B1F" w:rsidP="002109E5">
            <w:pPr>
              <w:pStyle w:val="TableParagraph"/>
              <w:ind w:left="64" w:right="112"/>
              <w:rPr>
                <w:rFonts w:ascii="Times New Roman" w:hAnsi="Times New Roman"/>
                <w:sz w:val="20"/>
                <w:szCs w:val="20"/>
                <w:lang w:val="pl-PL"/>
              </w:rPr>
            </w:pP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niepodległości</w:t>
            </w:r>
            <w:r w:rsidRPr="002109E5">
              <w:rPr>
                <w:rFonts w:ascii="Times New Roman" w:hAnsi="Times New Roman"/>
                <w:spacing w:val="-3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i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suwerenności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Polski</w:t>
            </w:r>
            <w:r w:rsidRPr="002109E5">
              <w:rPr>
                <w:rFonts w:ascii="Times New Roman" w:hAnsi="Times New Roman"/>
                <w:spacing w:val="24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oraz respektowania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praw</w:t>
            </w:r>
            <w:r w:rsidRPr="002109E5">
              <w:rPr>
                <w:rFonts w:ascii="Times New Roman" w:hAnsi="Times New Roman"/>
                <w:spacing w:val="-2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pacing w:val="-1"/>
                <w:sz w:val="20"/>
                <w:szCs w:val="20"/>
                <w:lang w:val="pl-PL"/>
              </w:rPr>
              <w:t>człowieka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 xml:space="preserve"> w</w:t>
            </w:r>
            <w:r w:rsidRPr="002109E5">
              <w:rPr>
                <w:rFonts w:ascii="Times New Roman" w:hAnsi="Times New Roman"/>
                <w:spacing w:val="24"/>
                <w:sz w:val="20"/>
                <w:szCs w:val="20"/>
                <w:lang w:val="pl-PL"/>
              </w:rPr>
              <w:t xml:space="preserve"> </w:t>
            </w:r>
            <w:r w:rsidRPr="002109E5">
              <w:rPr>
                <w:rFonts w:ascii="Times New Roman" w:hAnsi="Times New Roman"/>
                <w:sz w:val="20"/>
                <w:szCs w:val="20"/>
                <w:lang w:val="pl-PL"/>
              </w:rPr>
              <w:t>PRL</w:t>
            </w:r>
          </w:p>
        </w:tc>
      </w:tr>
    </w:tbl>
    <w:p w:rsidR="00924B1F" w:rsidRPr="00C51EC7" w:rsidRDefault="00924B1F">
      <w:pPr>
        <w:rPr>
          <w:rFonts w:ascii="Times New Roman" w:hAnsi="Times New Roman"/>
          <w:lang w:val="pl-PL"/>
        </w:rPr>
      </w:pPr>
    </w:p>
    <w:sectPr w:rsidR="00924B1F" w:rsidRPr="00C51EC7" w:rsidSect="001557F2">
      <w:pgSz w:w="11905" w:h="16840"/>
      <w:pgMar w:top="0" w:right="940" w:bottom="280" w:left="94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hyphenationZone w:val="425"/>
  <w:drawingGridHorizontalSpacing w:val="110"/>
  <w:displayHorizontalDrawingGridEvery w:val="2"/>
  <w:characterSpacingControl w:val="doNotCompress"/>
  <w:compat>
    <w:ulTrailSpace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557F2"/>
    <w:rsid w:val="000F3EC0"/>
    <w:rsid w:val="001557F2"/>
    <w:rsid w:val="001B2131"/>
    <w:rsid w:val="002109E5"/>
    <w:rsid w:val="00700295"/>
    <w:rsid w:val="008F59F7"/>
    <w:rsid w:val="00924B1F"/>
    <w:rsid w:val="00B02929"/>
    <w:rsid w:val="00BA5AD8"/>
    <w:rsid w:val="00BD2808"/>
    <w:rsid w:val="00C51EC7"/>
    <w:rsid w:val="00CB5F3E"/>
    <w:rsid w:val="00CF298A"/>
    <w:rsid w:val="00F76015"/>
    <w:rsid w:val="00FE45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martTagType w:namespaceuri="urn:schemas-microsoft-com:office:smarttags" w:name="City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57F2"/>
    <w:pPr>
      <w:widowControl w:val="0"/>
    </w:pPr>
    <w:rPr>
      <w:lang w:val="en-US"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99"/>
    <w:semiHidden/>
    <w:rsid w:val="001557F2"/>
    <w:pPr>
      <w:widowControl w:val="0"/>
    </w:pPr>
    <w:rPr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link w:val="BodyTextChar"/>
    <w:uiPriority w:val="99"/>
    <w:rsid w:val="001557F2"/>
    <w:pPr>
      <w:spacing w:before="61"/>
      <w:ind w:left="179"/>
    </w:pPr>
    <w:rPr>
      <w:rFonts w:ascii="Times New Roman" w:eastAsia="Times New Roman" w:hAnsi="Times New Roman"/>
      <w:b/>
      <w:bCs/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72033C"/>
    <w:rPr>
      <w:lang w:val="en-US" w:eastAsia="en-US"/>
    </w:rPr>
  </w:style>
  <w:style w:type="paragraph" w:styleId="ListParagraph">
    <w:name w:val="List Paragraph"/>
    <w:basedOn w:val="Normal"/>
    <w:uiPriority w:val="99"/>
    <w:qFormat/>
    <w:rsid w:val="001557F2"/>
  </w:style>
  <w:style w:type="paragraph" w:customStyle="1" w:styleId="TableParagraph">
    <w:name w:val="Table Paragraph"/>
    <w:basedOn w:val="Normal"/>
    <w:uiPriority w:val="99"/>
    <w:rsid w:val="001557F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16</TotalTime>
  <Pages>2</Pages>
  <Words>794</Words>
  <Characters>4765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Lista osób odznaczonych w dniu 16 grudnia 2014 roku.doc</dc:title>
  <dc:subject/>
  <dc:creator>Marianna</dc:creator>
  <cp:keywords/>
  <dc:description/>
  <cp:lastModifiedBy>bniedzielko</cp:lastModifiedBy>
  <cp:revision>8</cp:revision>
  <dcterms:created xsi:type="dcterms:W3CDTF">2014-12-18T12:58:00Z</dcterms:created>
  <dcterms:modified xsi:type="dcterms:W3CDTF">2014-12-19T10:43:00Z</dcterms:modified>
</cp:coreProperties>
</file>